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CB1" w:rsidRDefault="00715CB1" w:rsidP="00B56981">
      <w:pPr>
        <w:rPr>
          <w:rFonts w:ascii="Arial Narrow" w:eastAsia="Arial Narrow" w:hAnsi="Arial Narrow" w:cs="Arial Narrow"/>
          <w:b/>
        </w:rPr>
      </w:pPr>
    </w:p>
    <w:p w:rsidR="00B56981" w:rsidRDefault="00C26202" w:rsidP="00B56981">
      <w:pPr>
        <w:jc w:val="center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Meeting</w:t>
      </w:r>
      <w:r w:rsidR="00376407">
        <w:rPr>
          <w:rFonts w:ascii="Arial Narrow" w:eastAsia="Arial Narrow" w:hAnsi="Arial Narrow" w:cs="Arial Narrow"/>
          <w:color w:val="000000"/>
        </w:rPr>
        <w:t>: October 15</w:t>
      </w:r>
      <w:r w:rsidR="00BD5E1D">
        <w:rPr>
          <w:rFonts w:ascii="Arial Narrow" w:eastAsia="Arial Narrow" w:hAnsi="Arial Narrow" w:cs="Arial Narrow"/>
          <w:color w:val="000000"/>
        </w:rPr>
        <w:t>, 2025</w:t>
      </w:r>
      <w:r w:rsidR="007E4304">
        <w:rPr>
          <w:rFonts w:ascii="Arial Narrow" w:eastAsia="Arial Narrow" w:hAnsi="Arial Narrow" w:cs="Arial Narrow"/>
          <w:color w:val="000000"/>
        </w:rPr>
        <w:t xml:space="preserve"> &amp; October 24, 2025 email update</w:t>
      </w:r>
      <w:r w:rsidR="00F935D8">
        <w:rPr>
          <w:rFonts w:ascii="Arial Narrow" w:eastAsia="Arial Narrow" w:hAnsi="Arial Narrow" w:cs="Arial Narrow"/>
          <w:color w:val="000000"/>
        </w:rPr>
        <w:t xml:space="preserve"> (corrected)</w:t>
      </w:r>
    </w:p>
    <w:p w:rsidR="00B56981" w:rsidRDefault="00B56981" w:rsidP="00B56981">
      <w:pPr>
        <w:jc w:val="center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Taranto’s Pizza (L</w:t>
      </w:r>
      <w:r w:rsidR="00C26202">
        <w:rPr>
          <w:rFonts w:ascii="Arial Narrow" w:eastAsia="Arial Narrow" w:hAnsi="Arial Narrow" w:cs="Arial Narrow"/>
        </w:rPr>
        <w:t>ewis Center)</w:t>
      </w:r>
    </w:p>
    <w:p w:rsidR="00CB1224" w:rsidRDefault="00CB1224" w:rsidP="00B5658D">
      <w:pPr>
        <w:rPr>
          <w:rFonts w:ascii="Arial Narrow" w:eastAsia="Arial Narrow" w:hAnsi="Arial Narrow" w:cs="Arial Narrow"/>
        </w:rPr>
      </w:pPr>
    </w:p>
    <w:p w:rsidR="00876C7B" w:rsidRDefault="00876C7B" w:rsidP="006C49FD">
      <w:pPr>
        <w:rPr>
          <w:rFonts w:ascii="Arial Narrow" w:eastAsia="Arial Narrow" w:hAnsi="Arial Narrow" w:cs="Arial Narrow"/>
        </w:rPr>
      </w:pPr>
    </w:p>
    <w:p w:rsidR="004726DD" w:rsidRDefault="004726DD" w:rsidP="006C49FD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Board Members Present:</w:t>
      </w:r>
      <w:r w:rsidR="00DF2957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DF2957">
        <w:rPr>
          <w:rFonts w:ascii="Arial Narrow" w:eastAsia="Arial Narrow" w:hAnsi="Arial Narrow" w:cs="Arial Narrow"/>
          <w:color w:val="000000"/>
        </w:rPr>
        <w:t>Dave Brown,</w:t>
      </w:r>
      <w:r w:rsidR="00715CB1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180C56">
        <w:rPr>
          <w:rFonts w:ascii="Arial Narrow" w:eastAsia="Arial Narrow" w:hAnsi="Arial Narrow" w:cs="Arial Narrow"/>
          <w:color w:val="000000"/>
        </w:rPr>
        <w:t>Z Hardesty</w:t>
      </w:r>
      <w:r w:rsidR="002A6FFE">
        <w:rPr>
          <w:rFonts w:ascii="Arial Narrow" w:eastAsia="Arial Narrow" w:hAnsi="Arial Narrow" w:cs="Arial Narrow"/>
          <w:color w:val="000000"/>
        </w:rPr>
        <w:t>,</w:t>
      </w:r>
      <w:r>
        <w:rPr>
          <w:rFonts w:ascii="Arial Narrow" w:eastAsia="Arial Narrow" w:hAnsi="Arial Narrow" w:cs="Arial Narrow"/>
          <w:color w:val="000000"/>
        </w:rPr>
        <w:t xml:space="preserve"> Dan Ho</w:t>
      </w:r>
      <w:r w:rsidR="00A579E6">
        <w:rPr>
          <w:rFonts w:ascii="Arial Narrow" w:eastAsia="Arial Narrow" w:hAnsi="Arial Narrow" w:cs="Arial Narrow"/>
          <w:color w:val="000000"/>
        </w:rPr>
        <w:t>dge</w:t>
      </w:r>
      <w:r w:rsidR="000D4D50">
        <w:rPr>
          <w:rFonts w:ascii="Arial Narrow" w:eastAsia="Arial Narrow" w:hAnsi="Arial Narrow" w:cs="Arial Narrow"/>
          <w:color w:val="000000"/>
        </w:rPr>
        <w:t>,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 xml:space="preserve">Alan Stamper, </w:t>
      </w:r>
      <w:r w:rsidR="00180C56">
        <w:rPr>
          <w:rFonts w:ascii="Arial Narrow" w:eastAsia="Arial Narrow" w:hAnsi="Arial Narrow" w:cs="Arial Narrow"/>
          <w:color w:val="000000"/>
        </w:rPr>
        <w:t xml:space="preserve">Jude Summers, </w:t>
      </w:r>
      <w:r w:rsidR="000D4D50">
        <w:rPr>
          <w:rFonts w:ascii="Arial Narrow" w:eastAsia="Arial Narrow" w:hAnsi="Arial Narrow" w:cs="Arial Narrow"/>
          <w:color w:val="000000"/>
        </w:rPr>
        <w:t>Randy Tackett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Officers Present:</w:t>
      </w:r>
      <w:r w:rsidR="00CF69A5">
        <w:rPr>
          <w:rFonts w:ascii="Arial Narrow" w:eastAsia="Arial Narrow" w:hAnsi="Arial Narrow" w:cs="Arial Narrow"/>
          <w:color w:val="000000"/>
        </w:rPr>
        <w:t xml:space="preserve"> </w:t>
      </w:r>
      <w:r w:rsidR="00715CB1">
        <w:rPr>
          <w:rFonts w:ascii="Arial Narrow" w:eastAsia="Arial Narrow" w:hAnsi="Arial Narrow" w:cs="Arial Narrow"/>
          <w:color w:val="000000"/>
        </w:rPr>
        <w:t>Tami Tackett,</w:t>
      </w:r>
      <w:r w:rsidR="00B5045F">
        <w:rPr>
          <w:rFonts w:ascii="Arial Narrow" w:eastAsia="Arial Narrow" w:hAnsi="Arial Narrow" w:cs="Arial Narrow"/>
          <w:color w:val="000000"/>
        </w:rPr>
        <w:t xml:space="preserve"> Tari Hodge</w:t>
      </w:r>
      <w:r w:rsidR="00134905">
        <w:rPr>
          <w:rFonts w:ascii="Arial Narrow" w:eastAsia="Arial Narrow" w:hAnsi="Arial Narrow" w:cs="Arial Narrow"/>
          <w:color w:val="000000"/>
        </w:rPr>
        <w:t>, Nich Carpenter</w:t>
      </w:r>
      <w:r w:rsidR="00DF2957">
        <w:rPr>
          <w:rFonts w:ascii="Arial Narrow" w:eastAsia="Arial Narrow" w:hAnsi="Arial Narrow" w:cs="Arial Narrow"/>
          <w:color w:val="000000"/>
        </w:rPr>
        <w:t>, Dennis Barschow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Others Present:</w:t>
      </w:r>
      <w:r w:rsidR="001326E9">
        <w:rPr>
          <w:rFonts w:ascii="Arial Narrow" w:eastAsia="Arial Narrow" w:hAnsi="Arial Narrow" w:cs="Arial Narrow"/>
          <w:color w:val="000000"/>
        </w:rPr>
        <w:t xml:space="preserve"> </w:t>
      </w:r>
      <w:r w:rsidR="00134905">
        <w:rPr>
          <w:rFonts w:ascii="Arial Narrow" w:eastAsia="Arial Narrow" w:hAnsi="Arial Narrow" w:cs="Arial Narrow"/>
          <w:color w:val="000000"/>
        </w:rPr>
        <w:t>Mark Harmon</w:t>
      </w:r>
      <w:r w:rsidR="004C5DDE">
        <w:rPr>
          <w:rFonts w:ascii="Arial Narrow" w:eastAsia="Arial Narrow" w:hAnsi="Arial Narrow" w:cs="Arial Narrow"/>
          <w:color w:val="000000"/>
        </w:rPr>
        <w:t xml:space="preserve">, </w:t>
      </w:r>
      <w:r w:rsidR="002F3419">
        <w:rPr>
          <w:rFonts w:ascii="Arial Narrow" w:eastAsia="Arial Narrow" w:hAnsi="Arial Narrow" w:cs="Arial Narrow"/>
          <w:color w:val="000000"/>
        </w:rPr>
        <w:t>Theo Hardesty</w:t>
      </w:r>
      <w:r w:rsidR="002A6FFE">
        <w:rPr>
          <w:rFonts w:ascii="Arial Narrow" w:eastAsia="Arial Narrow" w:hAnsi="Arial Narrow" w:cs="Arial Narrow"/>
          <w:color w:val="000000"/>
        </w:rPr>
        <w:t>, Doug Houdeshell</w:t>
      </w:r>
    </w:p>
    <w:p w:rsidR="0001796B" w:rsidRDefault="0001796B" w:rsidP="0001796B">
      <w:pPr>
        <w:rPr>
          <w:rFonts w:ascii="Arial Narrow" w:eastAsia="Arial Narrow" w:hAnsi="Arial Narrow" w:cs="Arial Narrow"/>
        </w:rPr>
      </w:pP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</w:rPr>
        <w:t>Call to Order:</w:t>
      </w:r>
      <w:r w:rsidR="00E323BD">
        <w:rPr>
          <w:rFonts w:ascii="Arial Narrow" w:eastAsia="Arial Narrow" w:hAnsi="Arial Narrow" w:cs="Arial Narrow"/>
          <w:color w:val="000000"/>
        </w:rPr>
        <w:t xml:space="preserve">  6:3</w:t>
      </w:r>
      <w:r>
        <w:rPr>
          <w:rFonts w:ascii="Arial Narrow" w:eastAsia="Arial Narrow" w:hAnsi="Arial Narrow" w:cs="Arial Narrow"/>
          <w:color w:val="000000"/>
        </w:rPr>
        <w:t>0 pm</w:t>
      </w:r>
    </w:p>
    <w:p w:rsidR="0001796B" w:rsidRDefault="0001796B" w:rsidP="0001796B">
      <w:pPr>
        <w:rPr>
          <w:rFonts w:ascii="Arial Narrow" w:eastAsia="Arial Narrow" w:hAnsi="Arial Narrow" w:cs="Arial Narrow"/>
          <w:color w:val="000000"/>
        </w:rPr>
      </w:pPr>
    </w:p>
    <w:p w:rsidR="00D36FFE" w:rsidRDefault="00133F0C" w:rsidP="00D36FFE">
      <w:pPr>
        <w:rPr>
          <w:rFonts w:ascii="Arial Narrow" w:eastAsia="Arial Narrow" w:hAnsi="Arial Narrow" w:cs="Arial Narrow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 xml:space="preserve">Previous </w:t>
      </w:r>
      <w:r w:rsidR="00716414" w:rsidRPr="00133F0C">
        <w:rPr>
          <w:rFonts w:ascii="Arial Narrow" w:eastAsia="Arial Narrow" w:hAnsi="Arial Narrow" w:cs="Arial Narrow"/>
          <w:b/>
          <w:color w:val="000000"/>
          <w:u w:val="single"/>
        </w:rPr>
        <w:t>Minutes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  <w:r w:rsidR="00716414">
        <w:rPr>
          <w:rFonts w:ascii="Arial Narrow" w:eastAsia="Arial Narrow" w:hAnsi="Arial Narrow" w:cs="Arial Narrow"/>
        </w:rPr>
        <w:t xml:space="preserve"> </w:t>
      </w:r>
    </w:p>
    <w:p w:rsidR="00D209E5" w:rsidRDefault="00EC2BD3" w:rsidP="00D36FFE">
      <w:pPr>
        <w:rPr>
          <w:rFonts w:ascii="Arial Narrow" w:eastAsia="Arial Narrow" w:hAnsi="Arial Narrow" w:cs="Arial Narrow"/>
          <w:b/>
          <w:i/>
        </w:rPr>
      </w:pPr>
      <w:r>
        <w:rPr>
          <w:rFonts w:ascii="Arial Narrow" w:eastAsia="Arial Narrow" w:hAnsi="Arial Narrow" w:cs="Arial Narrow"/>
          <w:b/>
          <w:i/>
        </w:rPr>
        <w:t xml:space="preserve">Motion to approve </w:t>
      </w:r>
      <w:r w:rsidR="009E3E9D">
        <w:rPr>
          <w:rFonts w:ascii="Arial Narrow" w:eastAsia="Arial Narrow" w:hAnsi="Arial Narrow" w:cs="Arial Narrow"/>
          <w:b/>
          <w:i/>
        </w:rPr>
        <w:t>September</w:t>
      </w:r>
      <w:r w:rsidR="00D821B0">
        <w:rPr>
          <w:rFonts w:ascii="Arial Narrow" w:eastAsia="Arial Narrow" w:hAnsi="Arial Narrow" w:cs="Arial Narrow"/>
          <w:b/>
          <w:i/>
        </w:rPr>
        <w:t xml:space="preserve"> minutes</w:t>
      </w:r>
      <w:r w:rsidR="00F6007C">
        <w:rPr>
          <w:rFonts w:ascii="Arial Narrow" w:eastAsia="Arial Narrow" w:hAnsi="Arial Narrow" w:cs="Arial Narrow"/>
          <w:b/>
          <w:i/>
        </w:rPr>
        <w:t>.</w:t>
      </w:r>
      <w:bookmarkStart w:id="0" w:name="_GoBack"/>
      <w:bookmarkEnd w:id="0"/>
      <w:r w:rsidR="00DF2957">
        <w:rPr>
          <w:rFonts w:ascii="Arial Narrow" w:eastAsia="Arial Narrow" w:hAnsi="Arial Narrow" w:cs="Arial Narrow"/>
          <w:b/>
          <w:i/>
        </w:rPr>
        <w:tab/>
      </w:r>
      <w:r w:rsidR="00D23AAB">
        <w:rPr>
          <w:rFonts w:ascii="Arial Narrow" w:eastAsia="Arial Narrow" w:hAnsi="Arial Narrow" w:cs="Arial Narrow"/>
          <w:b/>
          <w:i/>
        </w:rPr>
        <w:tab/>
      </w:r>
      <w:r w:rsidR="00D23AAB">
        <w:rPr>
          <w:rFonts w:ascii="Arial Narrow" w:eastAsia="Arial Narrow" w:hAnsi="Arial Narrow" w:cs="Arial Narrow"/>
          <w:b/>
          <w:i/>
        </w:rPr>
        <w:tab/>
      </w:r>
      <w:r w:rsidR="002F3419">
        <w:rPr>
          <w:rFonts w:ascii="Arial Narrow" w:eastAsia="Arial Narrow" w:hAnsi="Arial Narrow" w:cs="Arial Narrow"/>
          <w:b/>
          <w:i/>
        </w:rPr>
        <w:tab/>
      </w:r>
      <w:r w:rsidR="002F3419">
        <w:rPr>
          <w:rFonts w:ascii="Arial Narrow" w:eastAsia="Arial Narrow" w:hAnsi="Arial Narrow" w:cs="Arial Narrow"/>
          <w:b/>
          <w:i/>
        </w:rPr>
        <w:tab/>
        <w:t>Summers/ Hodge</w:t>
      </w:r>
      <w:r w:rsidR="00D209E5" w:rsidRPr="00D209E5">
        <w:rPr>
          <w:rFonts w:ascii="Arial Narrow" w:eastAsia="Arial Narrow" w:hAnsi="Arial Narrow" w:cs="Arial Narrow"/>
          <w:b/>
          <w:i/>
        </w:rPr>
        <w:tab/>
      </w:r>
      <w:r w:rsidR="00D209E5">
        <w:rPr>
          <w:rFonts w:ascii="Arial Narrow" w:eastAsia="Arial Narrow" w:hAnsi="Arial Narrow" w:cs="Arial Narrow"/>
          <w:b/>
          <w:i/>
        </w:rPr>
        <w:t xml:space="preserve">         </w:t>
      </w:r>
      <w:r w:rsidR="00D209E5" w:rsidRPr="00D209E5">
        <w:rPr>
          <w:rFonts w:ascii="Arial Narrow" w:eastAsia="Arial Narrow" w:hAnsi="Arial Narrow" w:cs="Arial Narrow"/>
          <w:b/>
          <w:i/>
        </w:rPr>
        <w:t>Approved</w:t>
      </w:r>
    </w:p>
    <w:p w:rsidR="00D23AAB" w:rsidRPr="00D209E5" w:rsidRDefault="00D23AAB" w:rsidP="00D36FFE">
      <w:pPr>
        <w:rPr>
          <w:rFonts w:ascii="Arial Narrow" w:eastAsia="Arial Narrow" w:hAnsi="Arial Narrow" w:cs="Arial Narrow"/>
          <w:b/>
          <w:i/>
        </w:rPr>
      </w:pPr>
    </w:p>
    <w:p w:rsidR="00995168" w:rsidRDefault="00716414" w:rsidP="008A20E1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Old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702F4C">
        <w:rPr>
          <w:rFonts w:ascii="Arial Narrow" w:eastAsia="Arial Narrow" w:hAnsi="Arial Narrow" w:cs="Arial Narrow"/>
          <w:color w:val="000000"/>
        </w:rPr>
        <w:t xml:space="preserve"> </w:t>
      </w:r>
      <w:r w:rsidR="002F3419">
        <w:rPr>
          <w:rFonts w:ascii="Arial Narrow" w:eastAsia="Arial Narrow" w:hAnsi="Arial Narrow" w:cs="Arial Narrow"/>
          <w:color w:val="000000"/>
        </w:rPr>
        <w:t>None</w:t>
      </w:r>
    </w:p>
    <w:p w:rsidR="008A0E19" w:rsidRPr="00D209E5" w:rsidRDefault="008A0E19" w:rsidP="00D209E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38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right" w:pos="10800"/>
        </w:tabs>
        <w:rPr>
          <w:rFonts w:ascii="Arial Narrow" w:eastAsia="Arial Narrow" w:hAnsi="Arial Narrow" w:cs="Arial Narrow"/>
          <w:color w:val="000000"/>
        </w:rPr>
      </w:pPr>
    </w:p>
    <w:p w:rsidR="00DE1BD9" w:rsidRPr="002F3419" w:rsidRDefault="00716414" w:rsidP="00210783">
      <w:pPr>
        <w:rPr>
          <w:rFonts w:ascii="Arial Narrow" w:eastAsia="Arial Narrow" w:hAnsi="Arial Narrow" w:cs="Arial Narrow"/>
          <w:color w:val="000000"/>
        </w:rPr>
      </w:pPr>
      <w:r w:rsidRPr="00133F0C">
        <w:rPr>
          <w:rFonts w:ascii="Arial Narrow" w:eastAsia="Arial Narrow" w:hAnsi="Arial Narrow" w:cs="Arial Narrow"/>
          <w:b/>
          <w:color w:val="000000"/>
          <w:u w:val="single"/>
        </w:rPr>
        <w:t>Care and Concern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2F3419">
        <w:rPr>
          <w:rFonts w:ascii="Arial Narrow" w:eastAsia="Arial Narrow" w:hAnsi="Arial Narrow" w:cs="Arial Narrow"/>
          <w:color w:val="000000"/>
        </w:rPr>
        <w:t>None</w:t>
      </w:r>
    </w:p>
    <w:p w:rsidR="00F92AA4" w:rsidRDefault="00F92AA4" w:rsidP="001A6C48">
      <w:pPr>
        <w:rPr>
          <w:rFonts w:ascii="Arial Narrow" w:eastAsia="Arial Narrow" w:hAnsi="Arial Narrow" w:cs="Arial Narrow"/>
          <w:color w:val="000000"/>
        </w:rPr>
      </w:pPr>
    </w:p>
    <w:p w:rsidR="00C251E4" w:rsidRDefault="00C251E4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News </w:t>
      </w:r>
      <w:r w:rsidR="00716414" w:rsidRPr="00BA4084">
        <w:rPr>
          <w:rFonts w:ascii="Arial Narrow" w:eastAsia="Arial Narrow" w:hAnsi="Arial Narrow" w:cs="Arial Narrow"/>
          <w:b/>
          <w:color w:val="000000"/>
          <w:u w:val="single"/>
        </w:rPr>
        <w:t>Updates</w:t>
      </w:r>
      <w:r w:rsidR="00716414">
        <w:rPr>
          <w:rFonts w:ascii="Arial Narrow" w:eastAsia="Arial Narrow" w:hAnsi="Arial Narrow" w:cs="Arial Narrow"/>
          <w:b/>
          <w:color w:val="000000"/>
        </w:rPr>
        <w:t>:</w:t>
      </w:r>
    </w:p>
    <w:p w:rsidR="00995BBF" w:rsidRDefault="00995BBF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2F3419">
        <w:rPr>
          <w:rFonts w:ascii="Arial Narrow" w:eastAsia="Arial Narrow" w:hAnsi="Arial Narrow" w:cs="Arial Narrow"/>
          <w:color w:val="000000"/>
        </w:rPr>
        <w:t>Run Offs recently took place. There were 430 cars.</w:t>
      </w:r>
    </w:p>
    <w:p w:rsidR="002F3419" w:rsidRDefault="002F3419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7B6B76">
        <w:rPr>
          <w:rFonts w:ascii="Arial Narrow" w:eastAsia="Arial Narrow" w:hAnsi="Arial Narrow" w:cs="Arial Narrow"/>
          <w:color w:val="000000"/>
        </w:rPr>
        <w:t>Pitt Race is closing.</w:t>
      </w:r>
    </w:p>
    <w:p w:rsidR="007E66C6" w:rsidRDefault="007B6B76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GLD BoD meeting was last night; the GLD Spring Training will be Saturday, February 28, 2026 with the dinner socializer being Friday evening</w:t>
      </w:r>
      <w:r w:rsidR="007E66C6">
        <w:rPr>
          <w:rFonts w:ascii="Arial Narrow" w:eastAsia="Arial Narrow" w:hAnsi="Arial Narrow" w:cs="Arial Narrow"/>
          <w:color w:val="000000"/>
        </w:rPr>
        <w:t>.</w:t>
      </w:r>
    </w:p>
    <w:p w:rsidR="007B6B76" w:rsidRDefault="007E66C6" w:rsidP="001A6C48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Solo meetings are next week; there are plans to discuss how the program did this year and what the future plans will be.</w:t>
      </w:r>
      <w:r w:rsidR="007B6B76">
        <w:rPr>
          <w:rFonts w:ascii="Arial Narrow" w:eastAsia="Arial Narrow" w:hAnsi="Arial Narrow" w:cs="Arial Narrow"/>
          <w:color w:val="000000"/>
        </w:rPr>
        <w:t xml:space="preserve"> </w:t>
      </w:r>
    </w:p>
    <w:p w:rsidR="002A51EB" w:rsidRPr="008E5942" w:rsidRDefault="002A51EB" w:rsidP="00055561">
      <w:pPr>
        <w:rPr>
          <w:rFonts w:ascii="Arial Narrow" w:eastAsia="Arial Narrow" w:hAnsi="Arial Narrow" w:cs="Arial Narrow"/>
          <w:color w:val="000000"/>
        </w:rPr>
      </w:pPr>
    </w:p>
    <w:p w:rsidR="00592C18" w:rsidRDefault="00716414" w:rsidP="00096284">
      <w:pPr>
        <w:rPr>
          <w:rFonts w:ascii="Arial Narrow" w:eastAsia="Arial Narrow" w:hAnsi="Arial Narrow" w:cs="Arial Narrow"/>
          <w:color w:val="000000"/>
        </w:rPr>
      </w:pPr>
      <w:r w:rsidRPr="00BA4084">
        <w:rPr>
          <w:rFonts w:ascii="Arial Narrow" w:eastAsia="Arial Narrow" w:hAnsi="Arial Narrow" w:cs="Arial Narrow"/>
          <w:b/>
          <w:color w:val="000000"/>
          <w:u w:val="single"/>
        </w:rPr>
        <w:t>Treasurer’s report</w:t>
      </w:r>
      <w:r>
        <w:rPr>
          <w:rFonts w:ascii="Arial Narrow" w:eastAsia="Arial Narrow" w:hAnsi="Arial Narrow" w:cs="Arial Narrow"/>
          <w:color w:val="000000"/>
        </w:rPr>
        <w:t xml:space="preserve">: </w:t>
      </w:r>
      <w:r w:rsidR="0002365F">
        <w:rPr>
          <w:rFonts w:ascii="Arial Narrow" w:eastAsia="Arial Narrow" w:hAnsi="Arial Narrow" w:cs="Arial Narrow"/>
          <w:color w:val="000000"/>
        </w:rPr>
        <w:t>(</w:t>
      </w:r>
      <w:r w:rsidR="004A6BAF">
        <w:rPr>
          <w:rFonts w:ascii="Arial Narrow" w:eastAsia="Arial Narrow" w:hAnsi="Arial Narrow" w:cs="Arial Narrow"/>
          <w:color w:val="000000"/>
        </w:rPr>
        <w:t>Tari Hodge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4722E6" w:rsidRDefault="004722E6" w:rsidP="002A51EB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Tari present</w:t>
      </w:r>
      <w:r w:rsidR="00AC2057">
        <w:rPr>
          <w:rFonts w:ascii="Arial Narrow" w:eastAsia="Arial Narrow" w:hAnsi="Arial Narrow" w:cs="Arial Narrow"/>
          <w:color w:val="000000"/>
        </w:rPr>
        <w:t>ed the treasury report for Sep</w:t>
      </w:r>
      <w:r w:rsidR="00995BBF">
        <w:rPr>
          <w:rFonts w:ascii="Arial Narrow" w:eastAsia="Arial Narrow" w:hAnsi="Arial Narrow" w:cs="Arial Narrow"/>
          <w:color w:val="000000"/>
        </w:rPr>
        <w:t>t</w:t>
      </w:r>
      <w:r w:rsidR="00AC2057">
        <w:rPr>
          <w:rFonts w:ascii="Arial Narrow" w:eastAsia="Arial Narrow" w:hAnsi="Arial Narrow" w:cs="Arial Narrow"/>
          <w:color w:val="000000"/>
        </w:rPr>
        <w:t>ember</w:t>
      </w:r>
      <w:r w:rsidR="0091343C">
        <w:rPr>
          <w:rFonts w:ascii="Arial Narrow" w:eastAsia="Arial Narrow" w:hAnsi="Arial Narrow" w:cs="Arial Narrow"/>
          <w:color w:val="000000"/>
        </w:rPr>
        <w:t>; no outstanding issues reported</w:t>
      </w:r>
      <w:r>
        <w:rPr>
          <w:rFonts w:ascii="Arial Narrow" w:eastAsia="Arial Narrow" w:hAnsi="Arial Narrow" w:cs="Arial Narrow"/>
          <w:color w:val="000000"/>
        </w:rPr>
        <w:t>.</w:t>
      </w:r>
    </w:p>
    <w:p w:rsidR="004722E6" w:rsidRDefault="004722E6" w:rsidP="002A51EB">
      <w:pPr>
        <w:rPr>
          <w:rFonts w:ascii="Arial Narrow" w:eastAsia="Arial Narrow" w:hAnsi="Arial Narrow" w:cs="Arial Narrow"/>
          <w:color w:val="000000"/>
        </w:rPr>
      </w:pPr>
    </w:p>
    <w:p w:rsidR="00A03793" w:rsidRDefault="004722E6" w:rsidP="0098342D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Motion to accept the </w:t>
      </w:r>
      <w:r w:rsidR="00FD2CF1">
        <w:rPr>
          <w:rFonts w:ascii="Arial Narrow" w:eastAsia="Arial Narrow" w:hAnsi="Arial Narrow" w:cs="Arial Narrow"/>
          <w:b/>
          <w:i/>
          <w:color w:val="000000"/>
        </w:rPr>
        <w:t>September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 xml:space="preserve"> financial report.</w:t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FD2CF1">
        <w:rPr>
          <w:rFonts w:ascii="Arial Narrow" w:eastAsia="Arial Narrow" w:hAnsi="Arial Narrow" w:cs="Arial Narrow"/>
          <w:b/>
          <w:i/>
          <w:color w:val="000000"/>
        </w:rPr>
        <w:tab/>
      </w:r>
      <w:r w:rsidR="00AC2057">
        <w:rPr>
          <w:rFonts w:ascii="Arial Narrow" w:eastAsia="Arial Narrow" w:hAnsi="Arial Narrow" w:cs="Arial Narrow"/>
          <w:b/>
          <w:i/>
          <w:color w:val="000000"/>
        </w:rPr>
        <w:t>Tackett</w:t>
      </w:r>
      <w:r w:rsidR="008A20E1">
        <w:rPr>
          <w:rFonts w:ascii="Arial Narrow" w:eastAsia="Arial Narrow" w:hAnsi="Arial Narrow" w:cs="Arial Narrow"/>
          <w:b/>
          <w:i/>
          <w:color w:val="000000"/>
        </w:rPr>
        <w:tab/>
      </w:r>
      <w:r w:rsidR="00AC2057">
        <w:rPr>
          <w:rFonts w:ascii="Arial Narrow" w:eastAsia="Arial Narrow" w:hAnsi="Arial Narrow" w:cs="Arial Narrow"/>
          <w:b/>
          <w:i/>
          <w:color w:val="000000"/>
        </w:rPr>
        <w:t>/</w:t>
      </w:r>
      <w:r w:rsidR="001D5E5D">
        <w:rPr>
          <w:rFonts w:ascii="Arial Narrow" w:eastAsia="Arial Narrow" w:hAnsi="Arial Narrow" w:cs="Arial Narrow"/>
          <w:b/>
          <w:i/>
          <w:color w:val="000000"/>
        </w:rPr>
        <w:t>Summers</w:t>
      </w:r>
      <w:r w:rsidR="004C6A17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FD2CF1">
        <w:rPr>
          <w:rFonts w:ascii="Arial Narrow" w:eastAsia="Arial Narrow" w:hAnsi="Arial Narrow" w:cs="Arial Narrow"/>
          <w:b/>
          <w:i/>
          <w:color w:val="000000"/>
        </w:rPr>
        <w:t xml:space="preserve">         </w:t>
      </w:r>
      <w:r w:rsidR="004C6A17">
        <w:rPr>
          <w:rFonts w:ascii="Arial Narrow" w:eastAsia="Arial Narrow" w:hAnsi="Arial Narrow" w:cs="Arial Narrow"/>
          <w:b/>
          <w:i/>
          <w:color w:val="000000"/>
        </w:rPr>
        <w:t xml:space="preserve">        </w:t>
      </w:r>
      <w:r w:rsidR="004C6A17" w:rsidRPr="004C6A17">
        <w:rPr>
          <w:rFonts w:ascii="Arial Narrow" w:eastAsia="Arial Narrow" w:hAnsi="Arial Narrow" w:cs="Arial Narrow"/>
          <w:b/>
          <w:i/>
          <w:color w:val="000000"/>
        </w:rPr>
        <w:t>Approved</w:t>
      </w:r>
    </w:p>
    <w:p w:rsidR="007327C2" w:rsidRPr="00A03793" w:rsidRDefault="004C6A17" w:rsidP="0098342D">
      <w:pPr>
        <w:rPr>
          <w:rFonts w:ascii="Arial Narrow" w:eastAsia="Arial Narrow" w:hAnsi="Arial Narrow" w:cs="Arial Narrow"/>
          <w:b/>
          <w:i/>
          <w:color w:val="000000"/>
        </w:rPr>
      </w:pP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Pr="004C6A17">
        <w:rPr>
          <w:rFonts w:ascii="Arial Narrow" w:eastAsia="Arial Narrow" w:hAnsi="Arial Narrow" w:cs="Arial Narrow"/>
          <w:b/>
          <w:i/>
          <w:color w:val="000000"/>
        </w:rPr>
        <w:tab/>
      </w:r>
      <w:r w:rsidR="007B6B76">
        <w:rPr>
          <w:rFonts w:ascii="Arial Narrow" w:eastAsia="Arial Narrow" w:hAnsi="Arial Narrow" w:cs="Arial Narrow"/>
          <w:b/>
          <w:i/>
          <w:color w:val="000000"/>
        </w:rPr>
        <w:t xml:space="preserve">            </w:t>
      </w:r>
      <w:r w:rsidRPr="004C6A17">
        <w:rPr>
          <w:rFonts w:ascii="Arial Narrow" w:eastAsia="Arial Narrow" w:hAnsi="Arial Narrow" w:cs="Arial Narrow"/>
          <w:b/>
          <w:i/>
          <w:color w:val="000000"/>
        </w:rPr>
        <w:t>(D. Hodge abstained)</w:t>
      </w:r>
    </w:p>
    <w:p w:rsidR="00716414" w:rsidRDefault="00716414" w:rsidP="0098342D">
      <w:pPr>
        <w:rPr>
          <w:rFonts w:ascii="Arial Narrow" w:eastAsia="Arial Narrow" w:hAnsi="Arial Narrow" w:cs="Arial Narrow"/>
          <w:b/>
          <w:color w:val="000000"/>
          <w:u w:val="single"/>
        </w:rPr>
      </w:pP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BD5E1D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Officer Reports</w:t>
      </w:r>
      <w:r w:rsidR="0042454C">
        <w:rPr>
          <w:rFonts w:ascii="Arial Narrow" w:eastAsia="Arial Narrow" w:hAnsi="Arial Narrow" w:cs="Arial Narrow"/>
          <w:b/>
          <w:color w:val="000000"/>
          <w:u w:val="single"/>
        </w:rPr>
        <w:t xml:space="preserve"> </w:t>
      </w:r>
      <w:r>
        <w:rPr>
          <w:rFonts w:ascii="Arial Narrow" w:eastAsia="Arial Narrow" w:hAnsi="Arial Narrow" w:cs="Arial Narrow"/>
          <w:b/>
          <w:color w:val="000000"/>
          <w:u w:val="single"/>
        </w:rPr>
        <w:t>:</w:t>
      </w:r>
      <w:r w:rsidR="0062536A">
        <w:rPr>
          <w:rFonts w:ascii="Arial Narrow" w:eastAsia="Arial Narrow" w:hAnsi="Arial Narrow" w:cs="Arial Narrow"/>
          <w:b/>
          <w:color w:val="000000"/>
          <w:u w:val="single"/>
        </w:rPr>
        <w:t>:</w:t>
      </w:r>
    </w:p>
    <w:p w:rsidR="0004404A" w:rsidRPr="0098342D" w:rsidRDefault="0004404A" w:rsidP="0098342D">
      <w:pPr>
        <w:rPr>
          <w:rFonts w:ascii="Arial Narrow" w:eastAsia="Arial Narrow" w:hAnsi="Arial Narrow" w:cs="Arial Narrow"/>
          <w:i/>
          <w:iCs/>
          <w:color w:val="000000"/>
        </w:rPr>
      </w:pPr>
    </w:p>
    <w:p w:rsidR="00415E31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FD2CF1">
        <w:rPr>
          <w:rFonts w:ascii="Arial Narrow" w:eastAsia="Arial Narrow" w:hAnsi="Arial Narrow" w:cs="Arial Narrow"/>
          <w:b/>
          <w:color w:val="000000"/>
          <w:u w:val="single"/>
        </w:rPr>
        <w:t>RallyX</w:t>
      </w:r>
      <w:r>
        <w:rPr>
          <w:rFonts w:ascii="Arial Narrow" w:eastAsia="Arial Narrow" w:hAnsi="Arial Narrow" w:cs="Arial Narrow"/>
          <w:b/>
          <w:color w:val="000000"/>
        </w:rPr>
        <w:t>: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 w:rsidR="00CA7912">
        <w:rPr>
          <w:rFonts w:ascii="Arial Narrow" w:eastAsia="Arial Narrow" w:hAnsi="Arial Narrow" w:cs="Arial Narrow"/>
          <w:color w:val="000000"/>
        </w:rPr>
        <w:t>(Randy Tackett presented information)</w:t>
      </w:r>
    </w:p>
    <w:p w:rsidR="003140A4" w:rsidRDefault="001D5E5D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FD2CF1">
        <w:rPr>
          <w:rFonts w:ascii="Arial Narrow" w:eastAsia="Arial Narrow" w:hAnsi="Arial Narrow" w:cs="Arial Narrow"/>
          <w:color w:val="000000"/>
        </w:rPr>
        <w:t>Discussion about selling the OVR RallyX trailer and equipment to Cincy region for the Edgewater site for $8000.</w:t>
      </w:r>
    </w:p>
    <w:p w:rsidR="00FD2CF1" w:rsidRDefault="00FD2CF1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Dave Brown spoke to the Cincy RE and they may want to wait a year (another season) before buying.</w:t>
      </w:r>
    </w:p>
    <w:p w:rsidR="00FD2CF1" w:rsidRDefault="00FD2CF1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The other option that was discussed was about renting it to Cincy region for events at a cost of $500 per event.</w:t>
      </w:r>
    </w:p>
    <w:p w:rsidR="009F05BB" w:rsidRDefault="009F05BB" w:rsidP="004526E7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04404A" w:rsidRDefault="00716414" w:rsidP="004526E7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Solo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8153F2">
        <w:rPr>
          <w:rFonts w:ascii="Arial Narrow" w:eastAsia="Arial Narrow" w:hAnsi="Arial Narrow" w:cs="Arial Narrow"/>
          <w:color w:val="000000"/>
        </w:rPr>
        <w:t xml:space="preserve"> (</w:t>
      </w:r>
      <w:r w:rsidR="002970C2">
        <w:rPr>
          <w:rFonts w:ascii="Arial Narrow" w:eastAsia="Arial Narrow" w:hAnsi="Arial Narrow" w:cs="Arial Narrow"/>
          <w:color w:val="000000"/>
        </w:rPr>
        <w:t>Nich Carpenter</w:t>
      </w:r>
      <w:r>
        <w:rPr>
          <w:rFonts w:ascii="Arial Narrow" w:eastAsia="Arial Narrow" w:hAnsi="Arial Narrow" w:cs="Arial Narrow"/>
          <w:color w:val="000000"/>
        </w:rPr>
        <w:t>)</w:t>
      </w:r>
    </w:p>
    <w:p w:rsidR="002970C2" w:rsidRDefault="008D5E41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943ABB">
        <w:rPr>
          <w:rFonts w:ascii="Arial Narrow" w:eastAsia="Arial Narrow" w:hAnsi="Arial Narrow" w:cs="Arial Narrow"/>
          <w:color w:val="000000"/>
        </w:rPr>
        <w:t>Season is over.</w:t>
      </w:r>
    </w:p>
    <w:p w:rsidR="00943ABB" w:rsidRDefault="00943ABB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097D83">
        <w:rPr>
          <w:rFonts w:ascii="Arial Narrow" w:eastAsia="Arial Narrow" w:hAnsi="Arial Narrow" w:cs="Arial Narrow"/>
          <w:color w:val="000000"/>
        </w:rPr>
        <w:t>Looking at planning a get together with the chiefs.</w:t>
      </w:r>
    </w:p>
    <w:p w:rsidR="009F7479" w:rsidRDefault="00097D83" w:rsidP="00474DA4">
      <w:pPr>
        <w:rPr>
          <w:rFonts w:ascii="Arial Narrow" w:eastAsia="Arial Narrow" w:hAnsi="Arial Narrow" w:cs="Arial Narrow"/>
          <w:color w:val="000000"/>
        </w:rPr>
      </w:pPr>
      <w:r w:rsidRPr="00FD2CF1">
        <w:rPr>
          <w:rFonts w:ascii="Arial Narrow" w:eastAsia="Arial Narrow" w:hAnsi="Arial Narrow" w:cs="Arial Narrow"/>
          <w:color w:val="000000"/>
        </w:rPr>
        <w:t>- SCCA Solo training school</w:t>
      </w:r>
      <w:r w:rsidR="00FD2CF1">
        <w:rPr>
          <w:rFonts w:ascii="Arial Narrow" w:eastAsia="Arial Narrow" w:hAnsi="Arial Narrow" w:cs="Arial Narrow"/>
          <w:color w:val="000000"/>
        </w:rPr>
        <w:t>:  there is an interest in rent</w:t>
      </w:r>
      <w:r w:rsidR="009F7479">
        <w:rPr>
          <w:rFonts w:ascii="Arial Narrow" w:eastAsia="Arial Narrow" w:hAnsi="Arial Narrow" w:cs="Arial Narrow"/>
          <w:color w:val="000000"/>
        </w:rPr>
        <w:t>ing the OVR site for a weekend to have a training day on Saturday and event on Sunday.</w:t>
      </w:r>
    </w:p>
    <w:p w:rsidR="00097D83" w:rsidRDefault="009F7479" w:rsidP="00474DA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Nich recently started an OVR SIM racing league online.</w:t>
      </w:r>
      <w:r w:rsidR="00097D83">
        <w:rPr>
          <w:rFonts w:ascii="Arial Narrow" w:eastAsia="Arial Narrow" w:hAnsi="Arial Narrow" w:cs="Arial Narrow"/>
          <w:color w:val="000000"/>
        </w:rPr>
        <w:t xml:space="preserve"> </w:t>
      </w:r>
    </w:p>
    <w:p w:rsidR="00A03793" w:rsidRDefault="00A03793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16414" w:rsidRPr="00F92AA4" w:rsidRDefault="00716414" w:rsidP="00716414">
      <w:pPr>
        <w:rPr>
          <w:rFonts w:ascii="Arial Narrow" w:eastAsia="Arial Narrow" w:hAnsi="Arial Narrow" w:cs="Arial Narrow"/>
          <w:b/>
          <w:i/>
          <w:color w:val="000000"/>
        </w:rPr>
      </w:pPr>
      <w:r w:rsidRPr="00313787">
        <w:rPr>
          <w:rFonts w:ascii="Arial Narrow" w:eastAsia="Arial Narrow" w:hAnsi="Arial Narrow" w:cs="Arial Narrow"/>
          <w:b/>
          <w:color w:val="000000"/>
          <w:u w:val="single"/>
        </w:rPr>
        <w:t>Race:</w:t>
      </w:r>
      <w:r>
        <w:rPr>
          <w:rFonts w:ascii="Arial Narrow" w:eastAsia="Arial Narrow" w:hAnsi="Arial Narrow" w:cs="Arial Narrow"/>
          <w:color w:val="000000"/>
        </w:rPr>
        <w:t xml:space="preserve"> (Jude Summers &amp; Dan Hodge)</w:t>
      </w:r>
    </w:p>
    <w:p w:rsidR="00C42AB9" w:rsidRDefault="00C42AB9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Regional Update:</w:t>
      </w:r>
    </w:p>
    <w:p w:rsidR="00F8423A" w:rsidRDefault="00F8423A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- The October event went very well; there were 160 entries and 36 cars for the Fun Event Test Day.</w:t>
      </w:r>
    </w:p>
    <w:p w:rsidR="00F8423A" w:rsidRDefault="00F8423A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- Jude hopes to have club event dates by this Friday.</w:t>
      </w:r>
    </w:p>
    <w:p w:rsidR="00F8423A" w:rsidRDefault="00F8423A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F82077" w:rsidRDefault="00F82077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DB6F98" w:rsidRDefault="00DB6F98" w:rsidP="00C42AB9">
      <w:pPr>
        <w:shd w:val="clear" w:color="auto" w:fill="FFFFFF"/>
        <w:rPr>
          <w:rFonts w:ascii="Arial Narrow" w:hAnsi="Arial Narrow" w:cs="Arial"/>
          <w:bCs/>
          <w:color w:val="222222"/>
        </w:rPr>
      </w:pPr>
    </w:p>
    <w:p w:rsidR="00F8423A" w:rsidRPr="00F82077" w:rsidRDefault="00F8423A" w:rsidP="00C42AB9">
      <w:pPr>
        <w:shd w:val="clear" w:color="auto" w:fill="FFFFFF"/>
        <w:rPr>
          <w:rFonts w:ascii="Arial Narrow" w:hAnsi="Arial Narrow" w:cs="Arial"/>
          <w:bCs/>
          <w:color w:val="FF0000"/>
        </w:rPr>
      </w:pPr>
      <w:r w:rsidRPr="00F82077">
        <w:rPr>
          <w:rFonts w:ascii="Arial Narrow" w:hAnsi="Arial Narrow" w:cs="Arial"/>
          <w:bCs/>
          <w:color w:val="FF0000"/>
        </w:rPr>
        <w:t xml:space="preserve">October 24, 2025: </w:t>
      </w:r>
      <w:r w:rsidR="00F82077">
        <w:rPr>
          <w:rFonts w:ascii="Arial Narrow" w:hAnsi="Arial Narrow" w:cs="Arial"/>
          <w:bCs/>
          <w:color w:val="FF0000"/>
        </w:rPr>
        <w:t>Email update</w:t>
      </w:r>
      <w:r w:rsidRPr="00F82077">
        <w:rPr>
          <w:rFonts w:ascii="Arial Narrow" w:hAnsi="Arial Narrow" w:cs="Arial"/>
          <w:bCs/>
          <w:color w:val="FF0000"/>
        </w:rPr>
        <w:t xml:space="preserve"> sent by Jude Summers to the BoD members:  </w:t>
      </w:r>
    </w:p>
    <w:p w:rsidR="00F8423A" w:rsidRDefault="00F8423A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</w:p>
    <w:p w:rsidR="00F8423A" w:rsidRDefault="00F8423A" w:rsidP="00F8423A">
      <w:pPr>
        <w:shd w:val="clear" w:color="auto" w:fill="FFFFFF"/>
        <w:rPr>
          <w:rFonts w:ascii="Arial Narrow" w:hAnsi="Arial Narrow" w:cs="Arial"/>
          <w:color w:val="222222"/>
        </w:rPr>
      </w:pPr>
      <w:r w:rsidRPr="00F8423A">
        <w:rPr>
          <w:rFonts w:ascii="Arial Narrow" w:hAnsi="Arial Narrow" w:cs="Arial"/>
          <w:color w:val="222222"/>
        </w:rPr>
        <w:t>Motion #1</w:t>
      </w:r>
    </w:p>
    <w:p w:rsidR="00F8423A" w:rsidRPr="00F8423A" w:rsidRDefault="00F8423A" w:rsidP="00F8423A">
      <w:pPr>
        <w:shd w:val="clear" w:color="auto" w:fill="FFFFFF"/>
        <w:ind w:firstLine="720"/>
        <w:rPr>
          <w:rFonts w:ascii="Arial Narrow" w:hAnsi="Arial Narrow" w:cs="Arial"/>
          <w:color w:val="222222"/>
        </w:rPr>
      </w:pPr>
      <w:r w:rsidRPr="00F8423A">
        <w:rPr>
          <w:rFonts w:ascii="Arial Narrow" w:hAnsi="Arial Narrow" w:cs="Arial"/>
          <w:b/>
          <w:i/>
          <w:color w:val="222222"/>
        </w:rPr>
        <w:t>Motion that we accept the following Road Race dates as offered by Mid-Ohio for 2026</w:t>
      </w:r>
      <w:r w:rsidRPr="00F8423A">
        <w:rPr>
          <w:rFonts w:ascii="Arial Narrow" w:hAnsi="Arial Narrow" w:cs="Arial"/>
          <w:color w:val="222222"/>
        </w:rPr>
        <w:t>.</w:t>
      </w:r>
    </w:p>
    <w:p w:rsidR="00F8423A" w:rsidRPr="00F8423A" w:rsidRDefault="00F8423A" w:rsidP="00F8423A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 w:rsidRPr="00F8423A">
        <w:rPr>
          <w:rFonts w:ascii="Arial Narrow" w:hAnsi="Arial Narrow" w:cs="Arial"/>
          <w:b/>
          <w:i/>
          <w:color w:val="222222"/>
        </w:rPr>
        <w:t>May 15-17, 2026 </w:t>
      </w:r>
    </w:p>
    <w:p w:rsidR="00F8423A" w:rsidRPr="00F8423A" w:rsidRDefault="00F8423A" w:rsidP="00F8423A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 w:rsidRPr="00F8423A">
        <w:rPr>
          <w:rFonts w:ascii="Arial Narrow" w:hAnsi="Arial Narrow" w:cs="Arial"/>
          <w:b/>
          <w:i/>
          <w:color w:val="222222"/>
        </w:rPr>
        <w:t>Aug 7-9, 2026</w:t>
      </w:r>
    </w:p>
    <w:p w:rsidR="00F8423A" w:rsidRDefault="00F8423A" w:rsidP="00F8423A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 w:rsidRPr="00F8423A">
        <w:rPr>
          <w:rFonts w:ascii="Arial Narrow" w:hAnsi="Arial Narrow" w:cs="Arial"/>
          <w:b/>
          <w:i/>
          <w:color w:val="222222"/>
        </w:rPr>
        <w:t>Oct 9-11, 2026</w:t>
      </w:r>
    </w:p>
    <w:p w:rsidR="00F82077" w:rsidRDefault="007E4304" w:rsidP="00F935D8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</w:r>
      <w:r w:rsidR="00F82077">
        <w:rPr>
          <w:rFonts w:ascii="Arial Narrow" w:hAnsi="Arial Narrow" w:cs="Arial"/>
          <w:b/>
          <w:i/>
          <w:color w:val="222222"/>
        </w:rPr>
        <w:tab/>
        <w:t>Summers/ Hodge</w:t>
      </w:r>
      <w:r w:rsidR="00F82077"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 xml:space="preserve">         </w:t>
      </w:r>
      <w:r w:rsidR="00F82077">
        <w:rPr>
          <w:rFonts w:ascii="Arial Narrow" w:hAnsi="Arial Narrow" w:cs="Arial"/>
          <w:b/>
          <w:i/>
          <w:color w:val="222222"/>
        </w:rPr>
        <w:t>Approved</w:t>
      </w:r>
    </w:p>
    <w:p w:rsidR="00C33067" w:rsidRPr="00F8423A" w:rsidRDefault="00C33067" w:rsidP="00F8423A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</w:p>
    <w:p w:rsidR="00F8423A" w:rsidRPr="00F8423A" w:rsidRDefault="00F8423A" w:rsidP="00F8423A">
      <w:pPr>
        <w:shd w:val="clear" w:color="auto" w:fill="FFFFFF"/>
        <w:rPr>
          <w:rFonts w:ascii="Arial Narrow" w:hAnsi="Arial Narrow" w:cs="Arial"/>
          <w:color w:val="222222"/>
        </w:rPr>
      </w:pPr>
      <w:r w:rsidRPr="00F8423A">
        <w:rPr>
          <w:rFonts w:ascii="Arial Narrow" w:hAnsi="Arial Narrow" w:cs="Arial"/>
          <w:color w:val="222222"/>
        </w:rPr>
        <w:t>Discussion: Contracts will no</w:t>
      </w:r>
      <w:r>
        <w:rPr>
          <w:rFonts w:ascii="Arial Narrow" w:hAnsi="Arial Narrow" w:cs="Arial"/>
          <w:color w:val="222222"/>
        </w:rPr>
        <w:t>t arrive until after acceptance</w:t>
      </w:r>
      <w:r w:rsidRPr="00F8423A">
        <w:rPr>
          <w:rFonts w:ascii="Arial Narrow" w:hAnsi="Arial Narrow" w:cs="Arial"/>
          <w:color w:val="222222"/>
        </w:rPr>
        <w:t xml:space="preserve"> in November</w:t>
      </w:r>
      <w:r>
        <w:rPr>
          <w:rFonts w:ascii="Arial Narrow" w:hAnsi="Arial Narrow" w:cs="Arial"/>
          <w:color w:val="222222"/>
        </w:rPr>
        <w:t>,</w:t>
      </w:r>
      <w:r w:rsidRPr="00F8423A">
        <w:rPr>
          <w:rFonts w:ascii="Arial Narrow" w:hAnsi="Arial Narrow" w:cs="Arial"/>
          <w:color w:val="222222"/>
        </w:rPr>
        <w:t xml:space="preserve"> but it was reconfirmed to me (just this afternoon) that prices were held at the same charges as last year.</w:t>
      </w:r>
    </w:p>
    <w:p w:rsidR="00F8423A" w:rsidRPr="00F8423A" w:rsidRDefault="00F8423A" w:rsidP="00F8423A">
      <w:pPr>
        <w:shd w:val="clear" w:color="auto" w:fill="FFFFFF"/>
        <w:rPr>
          <w:rFonts w:ascii="Arial Narrow" w:hAnsi="Arial Narrow" w:cs="Arial"/>
          <w:color w:val="222222"/>
        </w:rPr>
      </w:pPr>
    </w:p>
    <w:p w:rsidR="00F8423A" w:rsidRPr="00F8423A" w:rsidRDefault="00F8423A" w:rsidP="00F8423A">
      <w:pPr>
        <w:shd w:val="clear" w:color="auto" w:fill="FFFFFF"/>
        <w:rPr>
          <w:rFonts w:ascii="Arial Narrow" w:hAnsi="Arial Narrow" w:cs="Arial"/>
          <w:color w:val="222222"/>
        </w:rPr>
      </w:pPr>
      <w:r w:rsidRPr="00F8423A">
        <w:rPr>
          <w:rFonts w:ascii="Arial Narrow" w:hAnsi="Arial Narrow" w:cs="Arial"/>
          <w:color w:val="222222"/>
        </w:rPr>
        <w:t>Motion #2.</w:t>
      </w:r>
    </w:p>
    <w:p w:rsidR="00F8423A" w:rsidRDefault="00F8423A" w:rsidP="00F82077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 w:rsidRPr="00F82077">
        <w:rPr>
          <w:rFonts w:ascii="Arial Narrow" w:hAnsi="Arial Narrow" w:cs="Arial"/>
          <w:b/>
          <w:i/>
          <w:color w:val="222222"/>
        </w:rPr>
        <w:t>Motion to accept SCCA's offer of bringing the Hoosier Super Tour back to Mid-Ohio on May 15-1</w:t>
      </w:r>
      <w:r w:rsidR="00F82077" w:rsidRPr="00F82077">
        <w:rPr>
          <w:rFonts w:ascii="Arial Narrow" w:hAnsi="Arial Narrow" w:cs="Arial"/>
          <w:b/>
          <w:i/>
          <w:color w:val="222222"/>
        </w:rPr>
        <w:t>7, 2026</w:t>
      </w:r>
      <w:r w:rsidRPr="00F82077">
        <w:rPr>
          <w:rFonts w:ascii="Arial Narrow" w:hAnsi="Arial Narrow" w:cs="Arial"/>
          <w:b/>
          <w:i/>
          <w:color w:val="222222"/>
        </w:rPr>
        <w:t>.</w:t>
      </w:r>
    </w:p>
    <w:p w:rsidR="00F82077" w:rsidRDefault="00F82077" w:rsidP="00F82077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  <w:t>Summers/ Hodge</w:t>
      </w:r>
      <w:r>
        <w:rPr>
          <w:rFonts w:ascii="Arial Narrow" w:hAnsi="Arial Narrow" w:cs="Arial"/>
          <w:b/>
          <w:i/>
          <w:color w:val="222222"/>
        </w:rPr>
        <w:tab/>
      </w:r>
      <w:r w:rsidR="007E4304">
        <w:rPr>
          <w:rFonts w:ascii="Arial Narrow" w:hAnsi="Arial Narrow" w:cs="Arial"/>
          <w:b/>
          <w:i/>
          <w:color w:val="222222"/>
        </w:rPr>
        <w:t xml:space="preserve">         </w:t>
      </w:r>
      <w:r>
        <w:rPr>
          <w:rFonts w:ascii="Arial Narrow" w:hAnsi="Arial Narrow" w:cs="Arial"/>
          <w:b/>
          <w:i/>
          <w:color w:val="222222"/>
        </w:rPr>
        <w:t>Approved</w:t>
      </w:r>
    </w:p>
    <w:p w:rsidR="00F82077" w:rsidRDefault="00F82077" w:rsidP="00F82077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</w:r>
      <w:r>
        <w:rPr>
          <w:rFonts w:ascii="Arial Narrow" w:hAnsi="Arial Narrow" w:cs="Arial"/>
          <w:b/>
          <w:i/>
          <w:color w:val="222222"/>
        </w:rPr>
        <w:tab/>
        <w:t>(Murdock abstained)</w:t>
      </w:r>
    </w:p>
    <w:p w:rsidR="00F82077" w:rsidRPr="00F82077" w:rsidRDefault="00F82077" w:rsidP="00F82077">
      <w:pPr>
        <w:shd w:val="clear" w:color="auto" w:fill="FFFFFF"/>
        <w:ind w:firstLine="720"/>
        <w:rPr>
          <w:rFonts w:ascii="Arial Narrow" w:hAnsi="Arial Narrow" w:cs="Arial"/>
          <w:b/>
          <w:i/>
          <w:color w:val="222222"/>
        </w:rPr>
      </w:pPr>
    </w:p>
    <w:p w:rsidR="00F935D8" w:rsidRDefault="00F8423A" w:rsidP="00C42AB9">
      <w:pPr>
        <w:shd w:val="clear" w:color="auto" w:fill="FFFFFF"/>
        <w:rPr>
          <w:rFonts w:ascii="Arial Narrow" w:hAnsi="Arial Narrow" w:cs="Arial"/>
          <w:color w:val="222222"/>
        </w:rPr>
      </w:pPr>
      <w:r w:rsidRPr="00F8423A">
        <w:rPr>
          <w:rFonts w:ascii="Arial Narrow" w:hAnsi="Arial Narrow" w:cs="Arial"/>
          <w:color w:val="222222"/>
        </w:rPr>
        <w:t>Discussion:  They also will not have contract ready until sometime in November.  New templates are being updated</w:t>
      </w:r>
      <w:r w:rsidR="00F82077">
        <w:rPr>
          <w:rFonts w:ascii="Arial Narrow" w:hAnsi="Arial Narrow" w:cs="Arial"/>
          <w:color w:val="222222"/>
        </w:rPr>
        <w:t>, etc., b</w:t>
      </w:r>
      <w:r w:rsidRPr="00F8423A">
        <w:rPr>
          <w:rFonts w:ascii="Arial Narrow" w:hAnsi="Arial Narrow" w:cs="Arial"/>
          <w:color w:val="222222"/>
        </w:rPr>
        <w:t>ut the basic content of 2025's contract will be the same for 202</w:t>
      </w:r>
      <w:r w:rsidR="00F935D8">
        <w:rPr>
          <w:rFonts w:ascii="Arial Narrow" w:hAnsi="Arial Narrow" w:cs="Arial"/>
          <w:color w:val="222222"/>
        </w:rPr>
        <w:t xml:space="preserve">6.  </w:t>
      </w:r>
    </w:p>
    <w:p w:rsidR="00F8423A" w:rsidRPr="00C42AB9" w:rsidRDefault="00F935D8" w:rsidP="00C42AB9">
      <w:pPr>
        <w:shd w:val="clear" w:color="auto" w:fill="FFFFFF"/>
        <w:rPr>
          <w:rFonts w:ascii="Arial Narrow" w:hAnsi="Arial Narrow" w:cs="Arial"/>
          <w:color w:val="222222"/>
        </w:rPr>
      </w:pPr>
      <w:r w:rsidRPr="00C42AB9">
        <w:rPr>
          <w:rFonts w:ascii="Arial Narrow" w:hAnsi="Arial Narrow" w:cs="Arial"/>
          <w:color w:val="222222"/>
        </w:rPr>
        <w:t xml:space="preserve"> </w:t>
      </w:r>
    </w:p>
    <w:p w:rsidR="00C42AB9" w:rsidRDefault="00C42AB9" w:rsidP="00C42AB9">
      <w:pPr>
        <w:shd w:val="clear" w:color="auto" w:fill="FFFFFF"/>
        <w:rPr>
          <w:rFonts w:ascii="Arial Narrow" w:hAnsi="Arial Narrow" w:cs="Arial"/>
          <w:b/>
          <w:bCs/>
          <w:color w:val="222222"/>
        </w:rPr>
      </w:pPr>
      <w:r w:rsidRPr="00C42AB9">
        <w:rPr>
          <w:rFonts w:ascii="Arial Narrow" w:hAnsi="Arial Narrow" w:cs="Arial"/>
          <w:b/>
          <w:bCs/>
          <w:color w:val="222222"/>
        </w:rPr>
        <w:t>P</w:t>
      </w:r>
      <w:r w:rsidR="007C465F">
        <w:rPr>
          <w:rFonts w:ascii="Arial Narrow" w:hAnsi="Arial Narrow" w:cs="Arial"/>
          <w:b/>
          <w:bCs/>
          <w:color w:val="222222"/>
        </w:rPr>
        <w:t>RO Update</w:t>
      </w:r>
      <w:r w:rsidR="00134905">
        <w:rPr>
          <w:rFonts w:ascii="Arial Narrow" w:hAnsi="Arial Narrow" w:cs="Arial"/>
          <w:b/>
          <w:bCs/>
          <w:color w:val="222222"/>
        </w:rPr>
        <w:t>:</w:t>
      </w:r>
    </w:p>
    <w:p w:rsidR="00BE3844" w:rsidRDefault="00BB64B2" w:rsidP="00AA47F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 xml:space="preserve">- </w:t>
      </w:r>
      <w:r w:rsidR="00F82077">
        <w:rPr>
          <w:rFonts w:ascii="Arial Narrow" w:hAnsi="Arial Narrow" w:cs="Arial"/>
          <w:bCs/>
          <w:color w:val="222222"/>
        </w:rPr>
        <w:t>Dates for 2026 are as follows:</w:t>
      </w:r>
    </w:p>
    <w:p w:rsidR="00F82077" w:rsidRPr="007052DB" w:rsidRDefault="00F82077" w:rsidP="00AA47F9">
      <w:pPr>
        <w:shd w:val="clear" w:color="auto" w:fill="FFFFFF"/>
        <w:rPr>
          <w:rFonts w:ascii="Arial Narrow" w:hAnsi="Arial Narrow" w:cs="Arial"/>
          <w:bCs/>
          <w:color w:val="222222"/>
        </w:rPr>
      </w:pPr>
      <w:r>
        <w:rPr>
          <w:rFonts w:ascii="Arial Narrow" w:hAnsi="Arial Narrow" w:cs="Arial"/>
          <w:bCs/>
          <w:color w:val="222222"/>
        </w:rPr>
        <w:t>June 5-7 (IMSA); June 12-14 (Vintage); July 3-5 (Indy Car); July 24-26 (AMA—motorcycles); July 31-August</w:t>
      </w:r>
      <w:r w:rsidR="007E4304">
        <w:rPr>
          <w:rFonts w:ascii="Arial Narrow" w:hAnsi="Arial Narrow" w:cs="Arial"/>
          <w:bCs/>
          <w:color w:val="222222"/>
        </w:rPr>
        <w:t xml:space="preserve"> 2 (Moto America)</w:t>
      </w:r>
    </w:p>
    <w:p w:rsidR="007052DB" w:rsidRDefault="007052DB" w:rsidP="00526793">
      <w:pPr>
        <w:shd w:val="clear" w:color="auto" w:fill="FFFFFF"/>
        <w:rPr>
          <w:rFonts w:ascii="Calibri" w:hAnsi="Calibri" w:cs="Calibri"/>
          <w:b/>
          <w:bCs/>
          <w:i/>
          <w:color w:val="222222"/>
          <w:sz w:val="22"/>
          <w:szCs w:val="22"/>
          <w:shd w:val="clear" w:color="auto" w:fill="FFFFFF"/>
        </w:rPr>
      </w:pPr>
    </w:p>
    <w:p w:rsidR="00716414" w:rsidRDefault="00716414" w:rsidP="004E5636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 w:rsidRPr="007209B8">
        <w:rPr>
          <w:rFonts w:ascii="Arial Narrow" w:eastAsia="Arial Narrow" w:hAnsi="Arial Narrow" w:cs="Arial Narrow"/>
          <w:b/>
          <w:iCs/>
          <w:color w:val="000000"/>
          <w:u w:val="single"/>
        </w:rPr>
        <w:t>Test Day</w:t>
      </w:r>
      <w:r w:rsidR="0086578B">
        <w:rPr>
          <w:rFonts w:ascii="Arial Narrow" w:eastAsia="Arial Narrow" w:hAnsi="Arial Narrow" w:cs="Arial Narrow"/>
          <w:b/>
          <w:iCs/>
          <w:color w:val="000000"/>
          <w:u w:val="single"/>
        </w:rPr>
        <w:t>s</w:t>
      </w:r>
      <w:r>
        <w:rPr>
          <w:rFonts w:ascii="Arial Narrow" w:eastAsia="Arial Narrow" w:hAnsi="Arial Narrow" w:cs="Arial Narrow"/>
          <w:i/>
          <w:iCs/>
          <w:color w:val="000000"/>
        </w:rPr>
        <w:t xml:space="preserve">: </w:t>
      </w:r>
      <w:r w:rsidR="007E4304">
        <w:rPr>
          <w:rFonts w:ascii="Arial Narrow" w:eastAsia="Arial Narrow" w:hAnsi="Arial Narrow" w:cs="Arial Narrow"/>
          <w:iCs/>
          <w:color w:val="000000"/>
        </w:rPr>
        <w:t>(D. Hodge)</w:t>
      </w:r>
    </w:p>
    <w:p w:rsidR="007E4304" w:rsidRDefault="007E4304" w:rsidP="004E5636">
      <w:pPr>
        <w:shd w:val="clear" w:color="auto" w:fill="FFFFFF"/>
        <w:rPr>
          <w:rFonts w:ascii="Arial Narrow" w:eastAsia="Arial Narrow" w:hAnsi="Arial Narrow" w:cs="Arial Narrow"/>
          <w:iCs/>
          <w:color w:val="000000"/>
        </w:rPr>
      </w:pPr>
      <w:r>
        <w:rPr>
          <w:rFonts w:ascii="Arial Narrow" w:eastAsia="Arial Narrow" w:hAnsi="Arial Narrow" w:cs="Arial Narrow"/>
          <w:iCs/>
          <w:color w:val="000000"/>
        </w:rPr>
        <w:t>- The October Test Day event went well and was successful.</w:t>
      </w:r>
    </w:p>
    <w:p w:rsidR="007E4304" w:rsidRPr="004E5636" w:rsidRDefault="007E4304" w:rsidP="004E5636">
      <w:pPr>
        <w:shd w:val="clear" w:color="auto" w:fill="FFFFFF"/>
        <w:rPr>
          <w:rFonts w:ascii="Arial Narrow" w:hAnsi="Arial Narrow" w:cs="Arial"/>
          <w:b/>
          <w:bCs/>
          <w:i/>
          <w:color w:val="222222"/>
          <w:shd w:val="clear" w:color="auto" w:fill="FFFFFF"/>
        </w:rPr>
      </w:pPr>
      <w:r>
        <w:rPr>
          <w:rFonts w:ascii="Arial Narrow" w:eastAsia="Arial Narrow" w:hAnsi="Arial Narrow" w:cs="Arial Narrow"/>
          <w:iCs/>
          <w:color w:val="000000"/>
        </w:rPr>
        <w:t>- Discussion about possibly planning a Track Event during the day and a Track Night in America in the evening.</w:t>
      </w:r>
    </w:p>
    <w:p w:rsidR="00293C2A" w:rsidRDefault="00293C2A" w:rsidP="00716414">
      <w:pPr>
        <w:rPr>
          <w:rFonts w:ascii="Arial Narrow" w:eastAsia="Arial Narrow" w:hAnsi="Arial Narrow" w:cs="Arial Narrow"/>
          <w:b/>
          <w:bCs/>
          <w:color w:val="000000"/>
          <w:u w:val="single"/>
        </w:rPr>
      </w:pPr>
    </w:p>
    <w:p w:rsidR="00BE3844" w:rsidRPr="007327C2" w:rsidRDefault="00716414" w:rsidP="007327C2">
      <w:pPr>
        <w:rPr>
          <w:rFonts w:ascii="Arial Narrow" w:eastAsia="Arial Narrow" w:hAnsi="Arial Narrow" w:cs="Arial Narrow"/>
          <w:bCs/>
          <w:color w:val="000000"/>
        </w:rPr>
      </w:pPr>
      <w:r w:rsidRPr="00386D8E">
        <w:rPr>
          <w:rFonts w:ascii="Arial Narrow" w:eastAsia="Arial Narrow" w:hAnsi="Arial Narrow" w:cs="Arial Narrow"/>
          <w:b/>
          <w:bCs/>
          <w:color w:val="000000"/>
          <w:u w:val="single"/>
        </w:rPr>
        <w:t>Track Event</w:t>
      </w:r>
      <w:r w:rsidR="007327C2" w:rsidRPr="007327C2">
        <w:rPr>
          <w:rFonts w:ascii="Arial Narrow" w:eastAsia="Arial Narrow" w:hAnsi="Arial Narrow" w:cs="Arial Narrow"/>
          <w:bCs/>
          <w:color w:val="000000"/>
        </w:rPr>
        <w:t>: None</w:t>
      </w:r>
    </w:p>
    <w:p w:rsidR="007C465F" w:rsidRPr="007327C2" w:rsidRDefault="00640FE9" w:rsidP="007327C2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/>
          <w:bCs/>
          <w:color w:val="000000"/>
          <w:u w:val="single"/>
        </w:rPr>
        <w:t>Time Trials</w:t>
      </w:r>
      <w:r w:rsidR="00716414">
        <w:rPr>
          <w:rFonts w:ascii="Arial Narrow" w:eastAsia="Arial Narrow" w:hAnsi="Arial Narrow" w:cs="Arial Narrow"/>
          <w:b/>
          <w:bCs/>
          <w:color w:val="000000"/>
        </w:rPr>
        <w:t xml:space="preserve">: </w:t>
      </w:r>
      <w:r w:rsidR="007327C2" w:rsidRPr="007327C2">
        <w:rPr>
          <w:rFonts w:ascii="Arial Narrow" w:eastAsia="Arial Narrow" w:hAnsi="Arial Narrow" w:cs="Arial Narrow"/>
          <w:bCs/>
          <w:color w:val="000000"/>
        </w:rPr>
        <w:t>None</w:t>
      </w:r>
    </w:p>
    <w:p w:rsidR="00E26DCB" w:rsidRPr="007409EF" w:rsidRDefault="00716414" w:rsidP="00AA47F9">
      <w:pPr>
        <w:rPr>
          <w:rFonts w:ascii="Arial Narrow" w:eastAsia="Arial Narrow" w:hAnsi="Arial Narrow" w:cs="Arial Narrow"/>
          <w:color w:val="000000"/>
        </w:rPr>
      </w:pPr>
      <w:r w:rsidRPr="008356AD">
        <w:rPr>
          <w:rFonts w:ascii="Arial Narrow" w:eastAsia="Arial Narrow" w:hAnsi="Arial Narrow" w:cs="Arial Narrow"/>
          <w:b/>
          <w:color w:val="000000"/>
          <w:u w:val="single"/>
        </w:rPr>
        <w:t>Competition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AC1F2E">
        <w:rPr>
          <w:rFonts w:ascii="Arial Narrow" w:eastAsia="Arial Narrow" w:hAnsi="Arial Narrow" w:cs="Arial Narrow"/>
          <w:b/>
          <w:color w:val="000000"/>
        </w:rPr>
        <w:t xml:space="preserve"> </w:t>
      </w:r>
      <w:r w:rsidR="00AA47F9">
        <w:rPr>
          <w:rFonts w:ascii="Arial Narrow" w:eastAsia="Arial Narrow" w:hAnsi="Arial Narrow" w:cs="Arial Narrow"/>
          <w:color w:val="000000"/>
        </w:rPr>
        <w:t>None</w:t>
      </w:r>
    </w:p>
    <w:p w:rsidR="00830FF3" w:rsidRDefault="00830FF3" w:rsidP="00716414">
      <w:pPr>
        <w:rPr>
          <w:rFonts w:ascii="Arial Narrow" w:eastAsia="Arial Narrow" w:hAnsi="Arial Narrow" w:cs="Arial Narrow"/>
          <w:color w:val="000000"/>
        </w:rPr>
      </w:pPr>
    </w:p>
    <w:p w:rsidR="00D742F6" w:rsidRDefault="00716414" w:rsidP="00AA5EFF">
      <w:pPr>
        <w:rPr>
          <w:rFonts w:ascii="Arial Narrow" w:eastAsia="Arial Narrow" w:hAnsi="Arial Narrow" w:cs="Arial Narrow"/>
          <w:b/>
        </w:rPr>
      </w:pPr>
      <w:r w:rsidRPr="00CC0212">
        <w:rPr>
          <w:rFonts w:ascii="Arial Narrow" w:eastAsia="Arial Narrow" w:hAnsi="Arial Narrow" w:cs="Arial Narrow"/>
          <w:b/>
          <w:u w:val="single"/>
        </w:rPr>
        <w:t>Special Events</w:t>
      </w:r>
      <w:r w:rsidR="005A4AD2">
        <w:rPr>
          <w:rFonts w:ascii="Arial Narrow" w:eastAsia="Arial Narrow" w:hAnsi="Arial Narrow" w:cs="Arial Narrow"/>
          <w:b/>
        </w:rPr>
        <w:t>:</w:t>
      </w:r>
      <w:r w:rsidR="00832BE7">
        <w:rPr>
          <w:rFonts w:ascii="Arial Narrow" w:eastAsia="Arial Narrow" w:hAnsi="Arial Narrow" w:cs="Arial Narrow"/>
          <w:b/>
        </w:rPr>
        <w:t xml:space="preserve"> </w:t>
      </w:r>
      <w:r w:rsidR="00C53747" w:rsidRPr="00C53747">
        <w:rPr>
          <w:rFonts w:ascii="Arial Narrow" w:eastAsia="Arial Narrow" w:hAnsi="Arial Narrow" w:cs="Arial Narrow"/>
        </w:rPr>
        <w:t>None</w:t>
      </w:r>
    </w:p>
    <w:p w:rsidR="00BF55B7" w:rsidRDefault="00BF55B7" w:rsidP="00AA5EFF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9174AA" w:rsidRDefault="00716414" w:rsidP="007327C2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Social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E209CE">
        <w:rPr>
          <w:rFonts w:ascii="Arial Narrow" w:eastAsia="Arial Narrow" w:hAnsi="Arial Narrow" w:cs="Arial Narrow"/>
          <w:b/>
          <w:color w:val="000000"/>
        </w:rPr>
        <w:t xml:space="preserve"> </w:t>
      </w:r>
    </w:p>
    <w:p w:rsidR="008F56D3" w:rsidRDefault="007327C2" w:rsidP="00E41D4A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</w:t>
      </w:r>
      <w:r w:rsidR="000F3578">
        <w:rPr>
          <w:rFonts w:ascii="Arial Narrow" w:eastAsia="Arial Narrow" w:hAnsi="Arial Narrow" w:cs="Arial Narrow"/>
          <w:color w:val="000000"/>
        </w:rPr>
        <w:t xml:space="preserve">SIM racing event took place recently.  There were 38 who registered, but there ended up being 4 cancellations and 7 no shows.  It was reported to be a fun event. </w:t>
      </w:r>
    </w:p>
    <w:p w:rsidR="00260016" w:rsidRDefault="00260016" w:rsidP="007327C2">
      <w:pPr>
        <w:rPr>
          <w:rFonts w:ascii="Arial Narrow" w:eastAsia="Arial Narrow" w:hAnsi="Arial Narrow" w:cs="Arial Narrow"/>
          <w:color w:val="000000"/>
        </w:rPr>
      </w:pPr>
    </w:p>
    <w:p w:rsidR="00014676" w:rsidRDefault="00716414" w:rsidP="00024025">
      <w:pPr>
        <w:rPr>
          <w:rFonts w:ascii="Arial Narrow" w:eastAsia="Arial Narrow" w:hAnsi="Arial Narrow" w:cs="Arial Narrow"/>
          <w:bCs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Membership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94833">
        <w:rPr>
          <w:rFonts w:ascii="Arial Narrow" w:eastAsia="Arial Narrow" w:hAnsi="Arial Narrow" w:cs="Arial Narrow"/>
          <w:bCs/>
          <w:color w:val="000000"/>
        </w:rPr>
        <w:t xml:space="preserve"> </w:t>
      </w:r>
      <w:r w:rsidR="007409EF">
        <w:rPr>
          <w:rFonts w:ascii="Arial Narrow" w:eastAsia="Arial Narrow" w:hAnsi="Arial Narrow" w:cs="Arial Narrow"/>
          <w:bCs/>
          <w:color w:val="000000"/>
        </w:rPr>
        <w:t>(Diane Tedeschi</w:t>
      </w:r>
      <w:r w:rsidR="008343C1">
        <w:rPr>
          <w:rFonts w:ascii="Arial Narrow" w:eastAsia="Arial Narrow" w:hAnsi="Arial Narrow" w:cs="Arial Narrow"/>
          <w:bCs/>
          <w:color w:val="000000"/>
        </w:rPr>
        <w:t xml:space="preserve"> via email</w:t>
      </w:r>
      <w:r w:rsidR="007409EF">
        <w:rPr>
          <w:rFonts w:ascii="Arial Narrow" w:eastAsia="Arial Narrow" w:hAnsi="Arial Narrow" w:cs="Arial Narrow"/>
          <w:bCs/>
          <w:color w:val="000000"/>
        </w:rPr>
        <w:t>)</w:t>
      </w:r>
    </w:p>
    <w:p w:rsidR="007409EF" w:rsidRDefault="00EF6380" w:rsidP="00014676">
      <w:pPr>
        <w:rPr>
          <w:rFonts w:ascii="Arial Narrow" w:eastAsia="Arial Narrow" w:hAnsi="Arial Narrow" w:cs="Arial Narrow"/>
          <w:bCs/>
          <w:color w:val="000000"/>
        </w:rPr>
      </w:pPr>
      <w:r>
        <w:rPr>
          <w:rFonts w:ascii="Arial Narrow" w:eastAsia="Arial Narrow" w:hAnsi="Arial Narrow" w:cs="Arial Narrow"/>
          <w:bCs/>
          <w:color w:val="000000"/>
        </w:rPr>
        <w:t xml:space="preserve">- </w:t>
      </w:r>
      <w:r w:rsidR="004C5DDE">
        <w:rPr>
          <w:rFonts w:ascii="Arial Narrow" w:eastAsia="Arial Narrow" w:hAnsi="Arial Narrow" w:cs="Arial Narrow"/>
          <w:bCs/>
          <w:color w:val="000000"/>
        </w:rPr>
        <w:t xml:space="preserve">Family </w:t>
      </w:r>
      <w:r w:rsidR="00C53747">
        <w:rPr>
          <w:rFonts w:ascii="Arial Narrow" w:eastAsia="Arial Narrow" w:hAnsi="Arial Narrow" w:cs="Arial Narrow"/>
          <w:bCs/>
          <w:color w:val="000000"/>
        </w:rPr>
        <w:t>264</w:t>
      </w:r>
      <w:r w:rsidR="00134905">
        <w:rPr>
          <w:rFonts w:ascii="Arial Narrow" w:eastAsia="Arial Narrow" w:hAnsi="Arial Narrow" w:cs="Arial Narrow"/>
          <w:bCs/>
          <w:color w:val="000000"/>
        </w:rPr>
        <w:t>, Regular 6</w:t>
      </w:r>
      <w:r w:rsidR="00C53747">
        <w:rPr>
          <w:rFonts w:ascii="Arial Narrow" w:eastAsia="Arial Narrow" w:hAnsi="Arial Narrow" w:cs="Arial Narrow"/>
          <w:bCs/>
          <w:color w:val="000000"/>
        </w:rPr>
        <w:t>46, Total 910</w:t>
      </w:r>
    </w:p>
    <w:p w:rsidR="00CC0212" w:rsidRDefault="00CC0212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EF6380" w:rsidRDefault="00716414" w:rsidP="001E56C3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Website</w:t>
      </w:r>
      <w:r w:rsidR="001E56C3">
        <w:rPr>
          <w:rFonts w:ascii="Arial Narrow" w:eastAsia="Arial Narrow" w:hAnsi="Arial Narrow" w:cs="Arial Narrow"/>
          <w:b/>
          <w:color w:val="000000"/>
        </w:rPr>
        <w:t xml:space="preserve">: </w:t>
      </w:r>
      <w:r w:rsidR="00BE3844">
        <w:rPr>
          <w:rFonts w:ascii="Arial Narrow" w:eastAsia="Arial Narrow" w:hAnsi="Arial Narrow" w:cs="Arial Narrow"/>
          <w:color w:val="000000"/>
        </w:rPr>
        <w:t>(Randy Tackett)</w:t>
      </w:r>
    </w:p>
    <w:p w:rsidR="00D742F6" w:rsidRDefault="002C0721" w:rsidP="001E56C3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Randy was noticing more spam</w:t>
      </w:r>
      <w:r w:rsidR="006A3A35">
        <w:rPr>
          <w:rFonts w:ascii="Arial Narrow" w:eastAsia="Arial Narrow" w:hAnsi="Arial Narrow" w:cs="Arial Narrow"/>
          <w:color w:val="000000"/>
        </w:rPr>
        <w:t>, so he put a match captcha on there to filter spam.</w:t>
      </w:r>
    </w:p>
    <w:p w:rsidR="006A3A35" w:rsidRDefault="006A3A35" w:rsidP="001E56C3">
      <w:pPr>
        <w:rPr>
          <w:rFonts w:ascii="Arial Narrow" w:eastAsia="Arial Narrow" w:hAnsi="Arial Narrow" w:cs="Arial Narrow"/>
          <w:color w:val="000000"/>
        </w:rPr>
      </w:pPr>
    </w:p>
    <w:p w:rsidR="007E4304" w:rsidRDefault="007E4304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E4304" w:rsidRDefault="007E4304" w:rsidP="00716414">
      <w:pPr>
        <w:rPr>
          <w:rFonts w:ascii="Arial Narrow" w:eastAsia="Arial Narrow" w:hAnsi="Arial Narrow" w:cs="Arial Narrow"/>
          <w:b/>
          <w:color w:val="000000"/>
          <w:u w:val="single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Observers Stand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="00C53747">
        <w:rPr>
          <w:rFonts w:ascii="Arial Narrow" w:eastAsia="Arial Narrow" w:hAnsi="Arial Narrow" w:cs="Arial Narrow"/>
          <w:color w:val="000000"/>
        </w:rPr>
        <w:t xml:space="preserve"> (</w:t>
      </w:r>
      <w:r w:rsidR="00BE3844">
        <w:rPr>
          <w:rFonts w:ascii="Arial Narrow" w:eastAsia="Arial Narrow" w:hAnsi="Arial Narrow" w:cs="Arial Narrow"/>
          <w:color w:val="000000"/>
        </w:rPr>
        <w:t>Alan Stamper)</w:t>
      </w:r>
    </w:p>
    <w:p w:rsidR="00A03793" w:rsidRDefault="00EB0E2D" w:rsidP="00716414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>- An issue recently went out and it included information about the nominations and election.</w:t>
      </w:r>
    </w:p>
    <w:p w:rsidR="00D742F6" w:rsidRDefault="00D742F6" w:rsidP="00DD36C0">
      <w:pPr>
        <w:rPr>
          <w:rFonts w:ascii="Arial Narrow" w:eastAsia="Arial Narrow" w:hAnsi="Arial Narrow" w:cs="Arial Narrow"/>
          <w:color w:val="000000"/>
        </w:rPr>
      </w:pPr>
    </w:p>
    <w:p w:rsidR="00716414" w:rsidRDefault="00716414" w:rsidP="00716414">
      <w:pPr>
        <w:rPr>
          <w:rFonts w:ascii="Arial Narrow" w:eastAsia="Arial Narrow" w:hAnsi="Arial Narrow" w:cs="Arial Narrow"/>
          <w:color w:val="000000"/>
        </w:rPr>
      </w:pPr>
      <w:r w:rsidRPr="00836809">
        <w:rPr>
          <w:rFonts w:ascii="Arial Narrow" w:eastAsia="Arial Narrow" w:hAnsi="Arial Narrow" w:cs="Arial Narrow"/>
          <w:b/>
          <w:color w:val="000000"/>
          <w:u w:val="single"/>
        </w:rPr>
        <w:t>Historian</w:t>
      </w:r>
      <w:r>
        <w:rPr>
          <w:rFonts w:ascii="Arial Narrow" w:eastAsia="Arial Narrow" w:hAnsi="Arial Narrow" w:cs="Arial Narrow"/>
          <w:b/>
          <w:color w:val="000000"/>
        </w:rPr>
        <w:t xml:space="preserve">: </w:t>
      </w:r>
      <w:r>
        <w:rPr>
          <w:rFonts w:ascii="Arial Narrow" w:eastAsia="Arial Narrow" w:hAnsi="Arial Narrow" w:cs="Arial Narrow"/>
          <w:color w:val="000000"/>
        </w:rPr>
        <w:t>None</w:t>
      </w:r>
    </w:p>
    <w:p w:rsidR="006E52A2" w:rsidRDefault="00716414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 w:rsidRPr="00C131B8">
        <w:rPr>
          <w:rFonts w:ascii="Arial Narrow" w:eastAsia="Arial Narrow" w:hAnsi="Arial Narrow" w:cs="Arial Narrow"/>
          <w:b/>
          <w:color w:val="000000"/>
          <w:u w:val="single"/>
        </w:rPr>
        <w:t>New Business</w:t>
      </w:r>
      <w:r>
        <w:rPr>
          <w:rFonts w:ascii="Arial Narrow" w:eastAsia="Arial Narrow" w:hAnsi="Arial Narrow" w:cs="Arial Narrow"/>
          <w:b/>
          <w:color w:val="000000"/>
        </w:rPr>
        <w:t>:</w:t>
      </w:r>
      <w:r w:rsidRPr="00260016">
        <w:rPr>
          <w:rFonts w:ascii="Arial Narrow" w:eastAsia="Arial Narrow" w:hAnsi="Arial Narrow" w:cs="Arial Narrow"/>
          <w:color w:val="000000"/>
        </w:rPr>
        <w:t xml:space="preserve"> </w:t>
      </w:r>
    </w:p>
    <w:p w:rsidR="006A3A35" w:rsidRPr="00EF6380" w:rsidRDefault="006A3A35" w:rsidP="0025137A">
      <w:pPr>
        <w:shd w:val="clear" w:color="auto" w:fill="FFFFFF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 Dave emailed the BoD about sending a post card to OVR member about the nominations and election. </w:t>
      </w:r>
    </w:p>
    <w:p w:rsidR="00AC7490" w:rsidRDefault="00AC7490" w:rsidP="00860A95">
      <w:pPr>
        <w:rPr>
          <w:rFonts w:ascii="Arial Narrow" w:eastAsia="Arial Narrow" w:hAnsi="Arial Narrow" w:cs="Arial Narrow"/>
          <w:b/>
          <w:i/>
          <w:color w:val="000000"/>
        </w:rPr>
      </w:pPr>
    </w:p>
    <w:p w:rsidR="00860A95" w:rsidRPr="009858DB" w:rsidRDefault="00860A95" w:rsidP="00860A95">
      <w:pPr>
        <w:rPr>
          <w:rFonts w:ascii="Arial Narrow" w:eastAsia="Arial Narrow" w:hAnsi="Arial Narrow" w:cs="Arial Narrow"/>
          <w:i/>
          <w:color w:val="000000"/>
        </w:rPr>
      </w:pPr>
      <w:r>
        <w:rPr>
          <w:rFonts w:ascii="Arial Narrow" w:eastAsia="Arial Narrow" w:hAnsi="Arial Narrow" w:cs="Arial Narrow"/>
          <w:b/>
          <w:i/>
          <w:color w:val="000000"/>
        </w:rPr>
        <w:t>Motion to Adjourn</w:t>
      </w:r>
      <w:r>
        <w:rPr>
          <w:rFonts w:ascii="Arial Narrow" w:eastAsia="Arial Narrow" w:hAnsi="Arial Narrow" w:cs="Arial Narrow"/>
          <w:i/>
          <w:color w:val="000000"/>
        </w:rPr>
        <w:t xml:space="preserve">: </w:t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</w:t>
      </w:r>
      <w:r>
        <w:rPr>
          <w:rFonts w:ascii="Arial Narrow" w:eastAsia="Arial Narrow" w:hAnsi="Arial Narrow" w:cs="Arial Narrow"/>
          <w:i/>
          <w:color w:val="000000"/>
        </w:rPr>
        <w:tab/>
        <w:t xml:space="preserve">                                                   </w:t>
      </w:r>
      <w:r w:rsidR="00A03793">
        <w:rPr>
          <w:rFonts w:ascii="Arial Narrow" w:eastAsia="Arial Narrow" w:hAnsi="Arial Narrow" w:cs="Arial Narrow"/>
          <w:b/>
          <w:i/>
          <w:color w:val="000000"/>
        </w:rPr>
        <w:t>Hodge</w:t>
      </w:r>
      <w:r w:rsidR="00C53747">
        <w:rPr>
          <w:rFonts w:ascii="Arial Narrow" w:eastAsia="Arial Narrow" w:hAnsi="Arial Narrow" w:cs="Arial Narrow"/>
          <w:b/>
          <w:i/>
          <w:color w:val="000000"/>
        </w:rPr>
        <w:t>/ Summers</w:t>
      </w:r>
      <w:r w:rsidR="00A03793">
        <w:rPr>
          <w:rFonts w:ascii="Arial Narrow" w:eastAsia="Arial Narrow" w:hAnsi="Arial Narrow" w:cs="Arial Narrow"/>
          <w:b/>
          <w:i/>
          <w:color w:val="000000"/>
        </w:rPr>
        <w:t xml:space="preserve">    </w:t>
      </w:r>
      <w:r w:rsidR="00D742F6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4565D4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CD64F0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 </w:t>
      </w:r>
      <w:r w:rsidR="007F464E">
        <w:rPr>
          <w:rFonts w:ascii="Arial Narrow" w:eastAsia="Arial Narrow" w:hAnsi="Arial Narrow" w:cs="Arial Narrow"/>
          <w:b/>
          <w:i/>
          <w:color w:val="000000"/>
        </w:rPr>
        <w:t xml:space="preserve">     </w:t>
      </w:r>
      <w:r w:rsidR="007F6CA3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 xml:space="preserve"> </w:t>
      </w:r>
      <w:r w:rsidR="005828A9">
        <w:rPr>
          <w:rFonts w:ascii="Arial Narrow" w:eastAsia="Arial Narrow" w:hAnsi="Arial Narrow" w:cs="Arial Narrow"/>
          <w:b/>
          <w:i/>
          <w:color w:val="000000"/>
        </w:rPr>
        <w:t xml:space="preserve">   </w:t>
      </w:r>
      <w:r w:rsidRPr="00CC0212">
        <w:rPr>
          <w:rFonts w:ascii="Arial Narrow" w:eastAsia="Arial Narrow" w:hAnsi="Arial Narrow" w:cs="Arial Narrow"/>
          <w:b/>
          <w:i/>
          <w:color w:val="000000"/>
        </w:rPr>
        <w:t>Approved</w:t>
      </w:r>
      <w:r>
        <w:rPr>
          <w:rFonts w:ascii="Arial Narrow" w:eastAsia="Arial Narrow" w:hAnsi="Arial Narrow" w:cs="Arial Narrow"/>
          <w:i/>
          <w:color w:val="000000"/>
        </w:rPr>
        <w:t xml:space="preserve">                            </w:t>
      </w:r>
    </w:p>
    <w:p w:rsidR="00860A95" w:rsidRDefault="00A14CE0" w:rsidP="00860A95">
      <w:pPr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-meeting adjourned @ </w:t>
      </w:r>
      <w:r w:rsidR="00CD64F0">
        <w:rPr>
          <w:rFonts w:ascii="Arial Narrow" w:eastAsia="Arial Narrow" w:hAnsi="Arial Narrow" w:cs="Arial Narrow"/>
          <w:color w:val="000000"/>
        </w:rPr>
        <w:t>7</w:t>
      </w:r>
      <w:r w:rsidR="00C53747">
        <w:rPr>
          <w:rFonts w:ascii="Arial Narrow" w:eastAsia="Arial Narrow" w:hAnsi="Arial Narrow" w:cs="Arial Narrow"/>
          <w:color w:val="000000"/>
        </w:rPr>
        <w:t>:50</w:t>
      </w:r>
      <w:r w:rsidR="00860A95">
        <w:rPr>
          <w:rFonts w:ascii="Arial Narrow" w:eastAsia="Arial Narrow" w:hAnsi="Arial Narrow" w:cs="Arial Narrow"/>
          <w:color w:val="000000"/>
        </w:rPr>
        <w:t>pm</w:t>
      </w:r>
    </w:p>
    <w:p w:rsidR="00062583" w:rsidRDefault="00062583" w:rsidP="00860A95">
      <w:pPr>
        <w:rPr>
          <w:rFonts w:ascii="Arial Narrow" w:eastAsia="Arial Narrow" w:hAnsi="Arial Narrow" w:cs="Arial Narrow"/>
          <w:color w:val="000000"/>
        </w:rPr>
      </w:pPr>
    </w:p>
    <w:p w:rsidR="0025137A" w:rsidRPr="00CD64F0" w:rsidRDefault="0025137A" w:rsidP="00C53747">
      <w:pPr>
        <w:shd w:val="clear" w:color="auto" w:fill="FFFFFF"/>
        <w:rPr>
          <w:rFonts w:ascii="Arial Narrow" w:eastAsia="Arial Narrow" w:hAnsi="Arial Narrow" w:cs="Arial Narrow"/>
        </w:rPr>
      </w:pPr>
      <w:r w:rsidRPr="00C131B8">
        <w:rPr>
          <w:rFonts w:ascii="Arial Narrow" w:eastAsia="Arial Narrow" w:hAnsi="Arial Narrow" w:cs="Arial Narrow"/>
          <w:b/>
          <w:bCs/>
          <w:u w:val="single"/>
        </w:rPr>
        <w:t>Next meeting date</w:t>
      </w:r>
      <w:r w:rsidRPr="00302920">
        <w:rPr>
          <w:rFonts w:ascii="Arial Narrow" w:eastAsia="Arial Narrow" w:hAnsi="Arial Narrow" w:cs="Arial Narrow"/>
          <w:b/>
          <w:bCs/>
        </w:rPr>
        <w:t>:</w:t>
      </w:r>
      <w:r w:rsidR="00D821B0">
        <w:rPr>
          <w:rFonts w:ascii="Arial Narrow" w:eastAsia="Arial Narrow" w:hAnsi="Arial Narrow" w:cs="Arial Narrow"/>
        </w:rPr>
        <w:t xml:space="preserve"> </w:t>
      </w:r>
      <w:r w:rsidR="00C53747">
        <w:rPr>
          <w:rFonts w:ascii="Arial Narrow" w:eastAsia="Arial Narrow" w:hAnsi="Arial Narrow" w:cs="Arial Narrow"/>
        </w:rPr>
        <w:t>November 12</w:t>
      </w:r>
      <w:r w:rsidR="00D821B0">
        <w:rPr>
          <w:rFonts w:ascii="Arial Narrow" w:eastAsia="Arial Narrow" w:hAnsi="Arial Narrow" w:cs="Arial Narrow"/>
        </w:rPr>
        <w:t xml:space="preserve">, 2025 </w:t>
      </w:r>
      <w:r w:rsidR="00CD64F0">
        <w:rPr>
          <w:rFonts w:ascii="Arial Narrow" w:eastAsia="Arial Narrow" w:hAnsi="Arial Narrow" w:cs="Arial Narrow"/>
        </w:rPr>
        <w:t>at 6:30pm</w:t>
      </w:r>
    </w:p>
    <w:p w:rsidR="00DA2480" w:rsidRDefault="0025137A" w:rsidP="00A03793">
      <w:pPr>
        <w:shd w:val="clear" w:color="auto" w:fill="FFFFFF"/>
        <w:rPr>
          <w:rFonts w:ascii="Arial Narrow" w:eastAsia="Arial Narrow" w:hAnsi="Arial Narrow" w:cs="Arial Narrow"/>
        </w:rPr>
      </w:pPr>
      <w:r w:rsidRPr="00302920">
        <w:rPr>
          <w:rFonts w:ascii="Arial Narrow" w:eastAsia="Arial Narrow" w:hAnsi="Arial Narrow" w:cs="Arial Narrow"/>
          <w:b/>
          <w:bCs/>
        </w:rPr>
        <w:t>Location:</w:t>
      </w:r>
      <w:r>
        <w:rPr>
          <w:rFonts w:ascii="Arial Narrow" w:eastAsia="Arial Narrow" w:hAnsi="Arial Narrow" w:cs="Arial Narrow"/>
        </w:rPr>
        <w:t xml:space="preserve"> Taranto’s</w:t>
      </w:r>
      <w:r w:rsidR="005828A9">
        <w:rPr>
          <w:rFonts w:ascii="Arial Narrow" w:eastAsia="Arial Narrow" w:hAnsi="Arial Narrow" w:cs="Arial Narrow"/>
        </w:rPr>
        <w:t xml:space="preserve"> Pizza (Lewis Center)</w:t>
      </w:r>
    </w:p>
    <w:p w:rsidR="00A03793" w:rsidRDefault="00A03793" w:rsidP="008C022F">
      <w:pPr>
        <w:ind w:left="4320"/>
        <w:rPr>
          <w:rFonts w:ascii="Arial Narrow" w:eastAsia="Arial Narrow" w:hAnsi="Arial Narrow" w:cs="Arial Narrow"/>
        </w:rPr>
      </w:pPr>
    </w:p>
    <w:p w:rsidR="00DB6F98" w:rsidRDefault="00DB6F98" w:rsidP="008C022F">
      <w:pPr>
        <w:ind w:left="4320"/>
        <w:rPr>
          <w:rFonts w:ascii="Arial Narrow" w:eastAsia="Arial Narrow" w:hAnsi="Arial Narrow" w:cs="Arial Narrow"/>
        </w:rPr>
      </w:pPr>
    </w:p>
    <w:p w:rsidR="00DB6F98" w:rsidRDefault="00DB6F98" w:rsidP="008C022F">
      <w:pPr>
        <w:ind w:left="4320"/>
        <w:rPr>
          <w:rFonts w:ascii="Arial Narrow" w:eastAsia="Arial Narrow" w:hAnsi="Arial Narrow" w:cs="Arial Narrow"/>
        </w:rPr>
      </w:pPr>
    </w:p>
    <w:p w:rsidR="00DB6F98" w:rsidRDefault="00DB6F98" w:rsidP="008C022F">
      <w:pPr>
        <w:ind w:left="4320"/>
        <w:rPr>
          <w:rFonts w:ascii="Arial Narrow" w:eastAsia="Arial Narrow" w:hAnsi="Arial Narrow" w:cs="Arial Narrow"/>
        </w:rPr>
      </w:pPr>
    </w:p>
    <w:p w:rsidR="00DB6F98" w:rsidRDefault="00DB6F98" w:rsidP="008C022F">
      <w:pPr>
        <w:ind w:left="4320"/>
        <w:rPr>
          <w:rFonts w:ascii="Arial Narrow" w:eastAsia="Arial Narrow" w:hAnsi="Arial Narrow" w:cs="Arial Narrow"/>
        </w:rPr>
      </w:pPr>
    </w:p>
    <w:p w:rsidR="00DB6F98" w:rsidRDefault="00DB6F98" w:rsidP="008C022F">
      <w:pPr>
        <w:ind w:left="4320"/>
        <w:rPr>
          <w:rFonts w:ascii="Arial Narrow" w:eastAsia="Arial Narrow" w:hAnsi="Arial Narrow" w:cs="Arial Narrow"/>
        </w:rPr>
      </w:pPr>
    </w:p>
    <w:p w:rsidR="00905FD2" w:rsidRDefault="00876C7B" w:rsidP="00876C7B">
      <w:pPr>
        <w:ind w:left="5040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           </w:t>
      </w:r>
      <w:r w:rsidR="00BF682E">
        <w:rPr>
          <w:rFonts w:ascii="Arial Narrow" w:eastAsia="Arial Narrow" w:hAnsi="Arial Narrow" w:cs="Arial Narrow"/>
        </w:rPr>
        <w:t>Respectfully submitted by Tami Tackett, Region Secretary</w:t>
      </w:r>
    </w:p>
    <w:p w:rsidR="007E4304" w:rsidRDefault="007E4304" w:rsidP="00876C7B">
      <w:pPr>
        <w:ind w:left="5040"/>
        <w:rPr>
          <w:rFonts w:ascii="Arial Narrow" w:eastAsia="Arial Narrow" w:hAnsi="Arial Narrow" w:cs="Arial Narrow"/>
        </w:rPr>
      </w:pPr>
    </w:p>
    <w:p w:rsidR="007E4304" w:rsidRDefault="007E4304" w:rsidP="00876C7B">
      <w:pPr>
        <w:ind w:left="5040"/>
        <w:rPr>
          <w:rFonts w:ascii="Arial Narrow" w:eastAsia="Arial Narrow" w:hAnsi="Arial Narrow" w:cs="Arial Narrow"/>
        </w:rPr>
      </w:pPr>
    </w:p>
    <w:p w:rsidR="007E4304" w:rsidRDefault="007E4304" w:rsidP="00876C7B">
      <w:pPr>
        <w:ind w:left="5040"/>
        <w:rPr>
          <w:rFonts w:ascii="Arial Narrow" w:eastAsia="Arial Narrow" w:hAnsi="Arial Narrow" w:cs="Arial Narrow"/>
        </w:rPr>
      </w:pPr>
    </w:p>
    <w:p w:rsidR="007E4304" w:rsidRDefault="007E4304" w:rsidP="00876C7B">
      <w:pPr>
        <w:ind w:left="5040"/>
        <w:rPr>
          <w:rFonts w:ascii="Arial Narrow" w:eastAsia="Arial Narrow" w:hAnsi="Arial Narrow" w:cs="Arial Narrow"/>
        </w:rPr>
      </w:pPr>
    </w:p>
    <w:p w:rsidR="007E4304" w:rsidRDefault="007E4304" w:rsidP="00876C7B">
      <w:pPr>
        <w:ind w:left="5040"/>
        <w:rPr>
          <w:rFonts w:ascii="Arial Narrow" w:eastAsia="Arial Narrow" w:hAnsi="Arial Narrow" w:cs="Arial Narrow"/>
        </w:rPr>
      </w:pPr>
    </w:p>
    <w:p w:rsidR="007E4304" w:rsidRDefault="007E4304" w:rsidP="007E4304">
      <w:pPr>
        <w:rPr>
          <w:rFonts w:ascii="Arial Narrow" w:eastAsia="Arial Narrow" w:hAnsi="Arial Narrow" w:cs="Arial Narrow"/>
        </w:rPr>
      </w:pPr>
    </w:p>
    <w:p w:rsidR="00DA2480" w:rsidRDefault="00DA2480" w:rsidP="00876C7B">
      <w:pPr>
        <w:ind w:left="5040"/>
        <w:rPr>
          <w:rFonts w:ascii="Arial Narrow" w:eastAsia="Arial Narrow" w:hAnsi="Arial Narrow" w:cs="Arial Narrow"/>
        </w:rPr>
      </w:pPr>
    </w:p>
    <w:p w:rsidR="00DA2480" w:rsidRDefault="00DA2480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7E4304" w:rsidRPr="00DB6F98" w:rsidRDefault="005A172F" w:rsidP="005A172F">
      <w:pPr>
        <w:jc w:val="center"/>
        <w:rPr>
          <w:rFonts w:ascii="Arial Narrow" w:eastAsia="Arial Narrow" w:hAnsi="Arial Narrow" w:cs="Arial Narrow"/>
        </w:rPr>
      </w:pPr>
      <w:r w:rsidRPr="00DB6F98">
        <w:rPr>
          <w:rFonts w:ascii="Arial Narrow" w:eastAsia="Arial Narrow" w:hAnsi="Arial Narrow" w:cs="Arial Narrow"/>
        </w:rPr>
        <w:t>2026 Board of Directors Election</w:t>
      </w:r>
      <w:r w:rsidR="007E4304" w:rsidRPr="00DB6F98">
        <w:rPr>
          <w:rFonts w:ascii="Arial Narrow" w:eastAsia="Arial Narrow" w:hAnsi="Arial Narrow" w:cs="Arial Narrow"/>
        </w:rPr>
        <w:t xml:space="preserve"> &amp; Socializer Event: November 5, 2025</w:t>
      </w:r>
    </w:p>
    <w:p w:rsidR="005A172F" w:rsidRPr="00DB6F98" w:rsidRDefault="005A172F" w:rsidP="005A172F">
      <w:pPr>
        <w:jc w:val="center"/>
        <w:rPr>
          <w:rFonts w:ascii="Arial Narrow" w:eastAsia="Arial Narrow" w:hAnsi="Arial Narrow" w:cs="Arial Narrow"/>
        </w:rPr>
      </w:pPr>
      <w:r w:rsidRPr="00DB6F98">
        <w:rPr>
          <w:rFonts w:ascii="Arial Narrow" w:eastAsia="Arial Narrow" w:hAnsi="Arial Narrow" w:cs="Arial Narrow"/>
        </w:rPr>
        <w:t>Carfagna’s Ristorante (1444 Gemini Place, Columbus)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DB6F98" w:rsidRPr="009E5E22" w:rsidRDefault="005A172F" w:rsidP="00A03793">
      <w:pPr>
        <w:rPr>
          <w:rFonts w:ascii="Arial Narrow" w:eastAsia="Arial Narrow" w:hAnsi="Arial Narrow" w:cs="Arial Narrow"/>
        </w:rPr>
      </w:pPr>
      <w:r w:rsidRPr="00DB6F98">
        <w:rPr>
          <w:rFonts w:ascii="Arial Narrow" w:eastAsia="Arial Narrow" w:hAnsi="Arial Narrow" w:cs="Arial Narrow"/>
          <w:b/>
          <w:u w:val="single"/>
        </w:rPr>
        <w:t>Election Results:</w:t>
      </w:r>
      <w:r w:rsidR="009E5E22">
        <w:rPr>
          <w:rFonts w:ascii="Arial Narrow" w:eastAsia="Arial Narrow" w:hAnsi="Arial Narrow" w:cs="Arial Narrow"/>
          <w:b/>
          <w:u w:val="single"/>
        </w:rPr>
        <w:t xml:space="preserve"> </w:t>
      </w:r>
      <w:r w:rsidR="009E5E22">
        <w:rPr>
          <w:rFonts w:ascii="Arial Narrow" w:eastAsia="Arial Narrow" w:hAnsi="Arial Narrow" w:cs="Arial Narrow"/>
        </w:rPr>
        <w:t>(Matt Downing)</w:t>
      </w:r>
    </w:p>
    <w:p w:rsidR="005A172F" w:rsidRPr="00DB6F98" w:rsidRDefault="005A172F" w:rsidP="00A03793">
      <w:pPr>
        <w:rPr>
          <w:rFonts w:ascii="Arial Narrow" w:eastAsia="Arial Narrow" w:hAnsi="Arial Narrow" w:cs="Arial Narrow"/>
        </w:rPr>
      </w:pPr>
      <w:r w:rsidRPr="00DB6F98">
        <w:rPr>
          <w:rFonts w:ascii="Arial Narrow" w:eastAsia="Arial Narrow" w:hAnsi="Arial Narrow" w:cs="Arial Narrow"/>
        </w:rPr>
        <w:t>Total number of votes: 119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5A172F" w:rsidRDefault="005A172F" w:rsidP="00A03793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Randy Tackett:  92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Doug Houdeshell: 67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Z. Hardesty: 57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Mark Harmon: 57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Dan Hodge: 47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5A172F" w:rsidRDefault="005A172F" w:rsidP="00A03793">
      <w:pPr>
        <w:rPr>
          <w:rFonts w:ascii="Arial Narrow" w:hAnsi="Arial Narrow" w:cs="Segoe UI Historic"/>
          <w:color w:val="080809"/>
          <w:shd w:val="clear" w:color="auto" w:fill="FFFFFF"/>
        </w:rPr>
      </w:pPr>
      <w:r w:rsidRPr="005A172F">
        <w:rPr>
          <w:rFonts w:ascii="Arial Narrow" w:hAnsi="Arial Narrow" w:cs="Segoe UI Historic"/>
          <w:color w:val="080809"/>
          <w:shd w:val="clear" w:color="auto" w:fill="FFFFFF"/>
        </w:rPr>
        <w:t xml:space="preserve">OVR elections were held over the past 6 weeks and on Wednesday at our elections socializer we announced the results. </w:t>
      </w:r>
      <w:r>
        <w:rPr>
          <w:rFonts w:ascii="Arial Narrow" w:hAnsi="Arial Narrow" w:cs="Segoe UI Historic"/>
          <w:color w:val="080809"/>
          <w:shd w:val="clear" w:color="auto" w:fill="FFFFFF"/>
        </w:rPr>
        <w:t>Three (</w:t>
      </w:r>
      <w:r w:rsidRPr="005A172F">
        <w:rPr>
          <w:rFonts w:ascii="Arial Narrow" w:hAnsi="Arial Narrow" w:cs="Segoe UI Historic"/>
          <w:color w:val="080809"/>
          <w:shd w:val="clear" w:color="auto" w:fill="FFFFFF"/>
        </w:rPr>
        <w:t>3</w:t>
      </w:r>
      <w:r>
        <w:rPr>
          <w:rFonts w:ascii="Arial Narrow" w:hAnsi="Arial Narrow" w:cs="Segoe UI Historic"/>
          <w:color w:val="080809"/>
          <w:shd w:val="clear" w:color="auto" w:fill="FFFFFF"/>
        </w:rPr>
        <w:t>)</w:t>
      </w:r>
      <w:r w:rsidRPr="005A172F">
        <w:rPr>
          <w:rFonts w:ascii="Arial Narrow" w:hAnsi="Arial Narrow" w:cs="Segoe UI Historic"/>
          <w:color w:val="080809"/>
          <w:shd w:val="clear" w:color="auto" w:fill="FFFFFF"/>
        </w:rPr>
        <w:t xml:space="preserve"> Board of Director positions were available. </w:t>
      </w:r>
      <w:r>
        <w:rPr>
          <w:rFonts w:ascii="Arial Narrow" w:hAnsi="Arial Narrow" w:cs="Segoe UI Historic"/>
          <w:color w:val="080809"/>
          <w:shd w:val="clear" w:color="auto" w:fill="FFFFFF"/>
        </w:rPr>
        <w:t>One hundred and nineteen (</w:t>
      </w:r>
      <w:r w:rsidRPr="005A172F">
        <w:rPr>
          <w:rFonts w:ascii="Arial Narrow" w:hAnsi="Arial Narrow" w:cs="Segoe UI Historic"/>
          <w:color w:val="080809"/>
          <w:shd w:val="clear" w:color="auto" w:fill="FFFFFF"/>
        </w:rPr>
        <w:t>119</w:t>
      </w:r>
      <w:r>
        <w:rPr>
          <w:rFonts w:ascii="Arial Narrow" w:hAnsi="Arial Narrow" w:cs="Segoe UI Historic"/>
          <w:color w:val="080809"/>
          <w:shd w:val="clear" w:color="auto" w:fill="FFFFFF"/>
        </w:rPr>
        <w:t>)</w:t>
      </w:r>
      <w:r w:rsidRPr="005A172F">
        <w:rPr>
          <w:rFonts w:ascii="Arial Narrow" w:hAnsi="Arial Narrow" w:cs="Segoe UI Historic"/>
          <w:color w:val="080809"/>
          <w:shd w:val="clear" w:color="auto" w:fill="FFFFFF"/>
        </w:rPr>
        <w:t xml:space="preserve"> votes were cast with the winners of the 2 year terms being Randy Tackett and Doug Houdeshell. The result for the one year term was a tie between Z Hardesty and Mark Harmon. Per our bylaws, when there is a tie</w:t>
      </w:r>
      <w:r>
        <w:rPr>
          <w:rFonts w:ascii="Arial Narrow" w:hAnsi="Arial Narrow" w:cs="Segoe UI Historic"/>
          <w:color w:val="080809"/>
          <w:shd w:val="clear" w:color="auto" w:fill="FFFFFF"/>
        </w:rPr>
        <w:t>,</w:t>
      </w:r>
      <w:r w:rsidRPr="005A172F">
        <w:rPr>
          <w:rFonts w:ascii="Arial Narrow" w:hAnsi="Arial Narrow" w:cs="Segoe UI Historic"/>
          <w:color w:val="080809"/>
          <w:shd w:val="clear" w:color="auto" w:fill="FFFFFF"/>
        </w:rPr>
        <w:t xml:space="preserve"> a vote will be taken by members in attendance at the election socializer and that vote resulted in Z Hardesty winning the 1 year term. </w:t>
      </w:r>
    </w:p>
    <w:p w:rsidR="00DB6F98" w:rsidRDefault="00DB6F98" w:rsidP="00A03793">
      <w:pPr>
        <w:rPr>
          <w:rFonts w:ascii="Arial Narrow" w:hAnsi="Arial Narrow" w:cs="Segoe UI Historic"/>
          <w:color w:val="080809"/>
          <w:shd w:val="clear" w:color="auto" w:fill="FFFFFF"/>
        </w:rPr>
      </w:pPr>
    </w:p>
    <w:p w:rsidR="005A172F" w:rsidRPr="005A172F" w:rsidRDefault="005A172F" w:rsidP="00A03793">
      <w:pPr>
        <w:rPr>
          <w:rFonts w:ascii="Arial Narrow" w:eastAsia="Arial Narrow" w:hAnsi="Arial Narrow" w:cs="Arial Narrow"/>
        </w:rPr>
      </w:pPr>
      <w:r w:rsidRPr="005A172F">
        <w:rPr>
          <w:rFonts w:ascii="Arial Narrow" w:hAnsi="Arial Narrow" w:cs="Segoe UI Historic"/>
          <w:color w:val="080809"/>
          <w:shd w:val="clear" w:color="auto" w:fill="FFFFFF"/>
        </w:rPr>
        <w:t>Congratulations to the winners and thanks to all who volunteered to step up for OVR.</w:t>
      </w:r>
    </w:p>
    <w:p w:rsidR="005A172F" w:rsidRDefault="005A172F" w:rsidP="00A03793">
      <w:pPr>
        <w:rPr>
          <w:rFonts w:ascii="Arial Narrow" w:eastAsia="Arial Narrow" w:hAnsi="Arial Narrow" w:cs="Arial Narrow"/>
        </w:rPr>
      </w:pPr>
    </w:p>
    <w:p w:rsidR="007E4304" w:rsidRDefault="007E4304" w:rsidP="00A03793">
      <w:pPr>
        <w:rPr>
          <w:rFonts w:ascii="Arial Narrow" w:eastAsia="Arial Narrow" w:hAnsi="Arial Narrow" w:cs="Arial Narrow"/>
        </w:rPr>
      </w:pPr>
    </w:p>
    <w:p w:rsidR="00DB6F98" w:rsidRDefault="00DB6F98" w:rsidP="00A03793">
      <w:pPr>
        <w:rPr>
          <w:rFonts w:ascii="Arial Narrow" w:eastAsia="Arial Narrow" w:hAnsi="Arial Narrow" w:cs="Arial Narrow"/>
        </w:rPr>
      </w:pPr>
    </w:p>
    <w:p w:rsidR="00DB6F98" w:rsidRDefault="00DB6F98" w:rsidP="00A03793">
      <w:pPr>
        <w:rPr>
          <w:rFonts w:ascii="Arial Narrow" w:eastAsia="Arial Narrow" w:hAnsi="Arial Narrow" w:cs="Arial Narrow"/>
        </w:rPr>
      </w:pPr>
    </w:p>
    <w:p w:rsidR="00DB6F98" w:rsidRDefault="00DB6F98" w:rsidP="00A03793">
      <w:pPr>
        <w:rPr>
          <w:rFonts w:ascii="Arial Narrow" w:eastAsia="Arial Narrow" w:hAnsi="Arial Narrow" w:cs="Arial Narrow"/>
        </w:rPr>
      </w:pPr>
    </w:p>
    <w:p w:rsidR="00DB6F98" w:rsidRDefault="00DB6F98" w:rsidP="00A03793">
      <w:pPr>
        <w:rPr>
          <w:rFonts w:ascii="Arial Narrow" w:eastAsia="Arial Narrow" w:hAnsi="Arial Narrow" w:cs="Arial Narrow"/>
        </w:rPr>
      </w:pPr>
    </w:p>
    <w:p w:rsidR="00DB6F98" w:rsidRDefault="00DB6F98" w:rsidP="00A03793">
      <w:pPr>
        <w:rPr>
          <w:rFonts w:ascii="Arial Narrow" w:eastAsia="Arial Narrow" w:hAnsi="Arial Narrow" w:cs="Arial Narrow"/>
        </w:rPr>
      </w:pPr>
    </w:p>
    <w:p w:rsidR="00DB6F98" w:rsidRPr="00762EDA" w:rsidRDefault="00DB6F98" w:rsidP="00DB6F98">
      <w:pPr>
        <w:jc w:val="right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Respectfully submitted by Tami Tackett, Region Secretary</w:t>
      </w:r>
    </w:p>
    <w:sectPr w:rsidR="00DB6F98" w:rsidRPr="00762EDA" w:rsidSect="006B11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720" w:bottom="432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B3D" w:rsidRDefault="00215B3D" w:rsidP="001378DA">
      <w:r>
        <w:separator/>
      </w:r>
    </w:p>
  </w:endnote>
  <w:endnote w:type="continuationSeparator" w:id="0">
    <w:p w:rsidR="00215B3D" w:rsidRDefault="00215B3D" w:rsidP="00137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B3D" w:rsidRDefault="00215B3D" w:rsidP="001378DA">
      <w:r>
        <w:separator/>
      </w:r>
    </w:p>
  </w:footnote>
  <w:footnote w:type="continuationSeparator" w:id="0">
    <w:p w:rsidR="00215B3D" w:rsidRDefault="00215B3D" w:rsidP="001378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8DA" w:rsidRPr="006B1155" w:rsidRDefault="001378DA" w:rsidP="00B56981">
    <w:pPr>
      <w:pStyle w:val="Header"/>
      <w:jc w:val="center"/>
      <w:rPr>
        <w:b/>
        <w:sz w:val="28"/>
        <w:szCs w:val="28"/>
      </w:rPr>
    </w:pPr>
    <w:r w:rsidRPr="001378DA">
      <w:rPr>
        <w:b/>
        <w:noProof/>
        <w:sz w:val="3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6309360</wp:posOffset>
          </wp:positionH>
          <wp:positionV relativeFrom="margin">
            <wp:posOffset>-700258</wp:posOffset>
          </wp:positionV>
          <wp:extent cx="733158" cy="6675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VR-Logo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158" cy="667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6981">
      <w:rPr>
        <w:b/>
        <w:sz w:val="32"/>
      </w:rPr>
      <w:t xml:space="preserve">          </w:t>
    </w:r>
    <w:r w:rsidRPr="006B1155">
      <w:rPr>
        <w:b/>
        <w:sz w:val="28"/>
        <w:szCs w:val="28"/>
      </w:rPr>
      <w:t>Ohio Valley Region SCCA</w:t>
    </w:r>
  </w:p>
  <w:p w:rsidR="001378DA" w:rsidRPr="006B1155" w:rsidRDefault="00B56981" w:rsidP="00B56981">
    <w:pPr>
      <w:pStyle w:val="Header"/>
      <w:jc w:val="center"/>
      <w:rPr>
        <w:b/>
        <w:sz w:val="28"/>
        <w:szCs w:val="28"/>
      </w:rPr>
    </w:pPr>
    <w:r w:rsidRPr="006B1155">
      <w:rPr>
        <w:b/>
        <w:sz w:val="28"/>
        <w:szCs w:val="28"/>
      </w:rPr>
      <w:t xml:space="preserve">          </w:t>
    </w:r>
    <w:r w:rsidR="001378DA" w:rsidRPr="006B1155">
      <w:rPr>
        <w:b/>
        <w:sz w:val="28"/>
        <w:szCs w:val="28"/>
      </w:rPr>
      <w:t>Board of Directors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3A5" w:rsidRDefault="00D313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48526D"/>
    <w:multiLevelType w:val="hybridMultilevel"/>
    <w:tmpl w:val="C9880CEC"/>
    <w:lvl w:ilvl="0" w:tplc="8C88A4D4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560A9"/>
    <w:multiLevelType w:val="hybridMultilevel"/>
    <w:tmpl w:val="BA26F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D786B"/>
    <w:multiLevelType w:val="hybridMultilevel"/>
    <w:tmpl w:val="A7109900"/>
    <w:lvl w:ilvl="0" w:tplc="30A6B0F2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21E32"/>
    <w:multiLevelType w:val="hybridMultilevel"/>
    <w:tmpl w:val="1FCEAD88"/>
    <w:lvl w:ilvl="0" w:tplc="08C241AE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E7363"/>
    <w:multiLevelType w:val="hybridMultilevel"/>
    <w:tmpl w:val="C91A8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37237D"/>
    <w:multiLevelType w:val="multilevel"/>
    <w:tmpl w:val="56DA3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B2543E"/>
    <w:multiLevelType w:val="hybridMultilevel"/>
    <w:tmpl w:val="A0FA49AA"/>
    <w:lvl w:ilvl="0" w:tplc="549EC798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EB6003"/>
    <w:multiLevelType w:val="hybridMultilevel"/>
    <w:tmpl w:val="973C6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7D735E"/>
    <w:multiLevelType w:val="hybridMultilevel"/>
    <w:tmpl w:val="463A9A02"/>
    <w:lvl w:ilvl="0" w:tplc="D4066A1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5807AB"/>
    <w:multiLevelType w:val="hybridMultilevel"/>
    <w:tmpl w:val="F320D23C"/>
    <w:lvl w:ilvl="0" w:tplc="A8F0A72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515B4E"/>
    <w:multiLevelType w:val="hybridMultilevel"/>
    <w:tmpl w:val="A484E924"/>
    <w:lvl w:ilvl="0" w:tplc="C0FE6D46"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9F"/>
    <w:rsid w:val="0000228B"/>
    <w:rsid w:val="00005E39"/>
    <w:rsid w:val="00014676"/>
    <w:rsid w:val="0001796B"/>
    <w:rsid w:val="00022733"/>
    <w:rsid w:val="00022DEB"/>
    <w:rsid w:val="0002365F"/>
    <w:rsid w:val="000236E4"/>
    <w:rsid w:val="00024025"/>
    <w:rsid w:val="00024BB3"/>
    <w:rsid w:val="00033F5A"/>
    <w:rsid w:val="0004030C"/>
    <w:rsid w:val="0004404A"/>
    <w:rsid w:val="00051420"/>
    <w:rsid w:val="00053F1E"/>
    <w:rsid w:val="00055561"/>
    <w:rsid w:val="00062583"/>
    <w:rsid w:val="0006529E"/>
    <w:rsid w:val="000703A7"/>
    <w:rsid w:val="0007244D"/>
    <w:rsid w:val="00072B34"/>
    <w:rsid w:val="00080288"/>
    <w:rsid w:val="0008183C"/>
    <w:rsid w:val="00096284"/>
    <w:rsid w:val="00097D83"/>
    <w:rsid w:val="000A7EAC"/>
    <w:rsid w:val="000B0BD2"/>
    <w:rsid w:val="000B1B87"/>
    <w:rsid w:val="000B3417"/>
    <w:rsid w:val="000C68D8"/>
    <w:rsid w:val="000D4D50"/>
    <w:rsid w:val="000D5601"/>
    <w:rsid w:val="000E482B"/>
    <w:rsid w:val="000F3578"/>
    <w:rsid w:val="001140D9"/>
    <w:rsid w:val="00114CC4"/>
    <w:rsid w:val="001230A2"/>
    <w:rsid w:val="00130773"/>
    <w:rsid w:val="001310EB"/>
    <w:rsid w:val="001326E9"/>
    <w:rsid w:val="00132A15"/>
    <w:rsid w:val="00133F0C"/>
    <w:rsid w:val="00134905"/>
    <w:rsid w:val="00134926"/>
    <w:rsid w:val="001378DA"/>
    <w:rsid w:val="00144231"/>
    <w:rsid w:val="00155F87"/>
    <w:rsid w:val="00162DD1"/>
    <w:rsid w:val="001644BB"/>
    <w:rsid w:val="00177A5F"/>
    <w:rsid w:val="00180C56"/>
    <w:rsid w:val="0019121B"/>
    <w:rsid w:val="001A281D"/>
    <w:rsid w:val="001A3237"/>
    <w:rsid w:val="001A646B"/>
    <w:rsid w:val="001A6C48"/>
    <w:rsid w:val="001B25FC"/>
    <w:rsid w:val="001B5C8B"/>
    <w:rsid w:val="001B6535"/>
    <w:rsid w:val="001D5E5D"/>
    <w:rsid w:val="001E56C3"/>
    <w:rsid w:val="001F0E3D"/>
    <w:rsid w:val="002062F1"/>
    <w:rsid w:val="00210783"/>
    <w:rsid w:val="002115BF"/>
    <w:rsid w:val="00215B3D"/>
    <w:rsid w:val="0024768B"/>
    <w:rsid w:val="0025137A"/>
    <w:rsid w:val="00260016"/>
    <w:rsid w:val="0026258A"/>
    <w:rsid w:val="002708A5"/>
    <w:rsid w:val="00270CF7"/>
    <w:rsid w:val="00293C2A"/>
    <w:rsid w:val="002947E7"/>
    <w:rsid w:val="00295181"/>
    <w:rsid w:val="002970C2"/>
    <w:rsid w:val="002A3A7F"/>
    <w:rsid w:val="002A51EB"/>
    <w:rsid w:val="002A6FFE"/>
    <w:rsid w:val="002A7467"/>
    <w:rsid w:val="002A7E37"/>
    <w:rsid w:val="002C0455"/>
    <w:rsid w:val="002C0721"/>
    <w:rsid w:val="002D677A"/>
    <w:rsid w:val="002F3419"/>
    <w:rsid w:val="002F35E2"/>
    <w:rsid w:val="00306465"/>
    <w:rsid w:val="00313787"/>
    <w:rsid w:val="003140A4"/>
    <w:rsid w:val="00314402"/>
    <w:rsid w:val="003148A7"/>
    <w:rsid w:val="00326E74"/>
    <w:rsid w:val="0034556D"/>
    <w:rsid w:val="00346422"/>
    <w:rsid w:val="003506E5"/>
    <w:rsid w:val="00352603"/>
    <w:rsid w:val="00353AEA"/>
    <w:rsid w:val="00360492"/>
    <w:rsid w:val="003619B3"/>
    <w:rsid w:val="00373914"/>
    <w:rsid w:val="00373F2F"/>
    <w:rsid w:val="00374475"/>
    <w:rsid w:val="00376407"/>
    <w:rsid w:val="00381346"/>
    <w:rsid w:val="00382423"/>
    <w:rsid w:val="00384CFF"/>
    <w:rsid w:val="00386B19"/>
    <w:rsid w:val="00392795"/>
    <w:rsid w:val="003A14F1"/>
    <w:rsid w:val="003A1F43"/>
    <w:rsid w:val="003B104B"/>
    <w:rsid w:val="003B5C2B"/>
    <w:rsid w:val="003C0E48"/>
    <w:rsid w:val="003C66C6"/>
    <w:rsid w:val="003D5943"/>
    <w:rsid w:val="003E1054"/>
    <w:rsid w:val="003E23B6"/>
    <w:rsid w:val="003E5BED"/>
    <w:rsid w:val="003E6A57"/>
    <w:rsid w:val="003F0FC2"/>
    <w:rsid w:val="003F22FF"/>
    <w:rsid w:val="003F24A1"/>
    <w:rsid w:val="00406923"/>
    <w:rsid w:val="00415E31"/>
    <w:rsid w:val="00417391"/>
    <w:rsid w:val="0042454C"/>
    <w:rsid w:val="00427EAC"/>
    <w:rsid w:val="00440617"/>
    <w:rsid w:val="00451C6B"/>
    <w:rsid w:val="004526E7"/>
    <w:rsid w:val="004565D4"/>
    <w:rsid w:val="0045721B"/>
    <w:rsid w:val="004722E6"/>
    <w:rsid w:val="004726DD"/>
    <w:rsid w:val="004736FB"/>
    <w:rsid w:val="00474DA4"/>
    <w:rsid w:val="004751FF"/>
    <w:rsid w:val="00481B32"/>
    <w:rsid w:val="00482DD9"/>
    <w:rsid w:val="00495E05"/>
    <w:rsid w:val="0049664D"/>
    <w:rsid w:val="004A1E97"/>
    <w:rsid w:val="004A5388"/>
    <w:rsid w:val="004A6B41"/>
    <w:rsid w:val="004A6BAF"/>
    <w:rsid w:val="004C0C54"/>
    <w:rsid w:val="004C5265"/>
    <w:rsid w:val="004C5DDE"/>
    <w:rsid w:val="004C6A17"/>
    <w:rsid w:val="004D09D7"/>
    <w:rsid w:val="004D72B1"/>
    <w:rsid w:val="004E0427"/>
    <w:rsid w:val="004E5636"/>
    <w:rsid w:val="004F1F0F"/>
    <w:rsid w:val="004F5379"/>
    <w:rsid w:val="005015AA"/>
    <w:rsid w:val="00503221"/>
    <w:rsid w:val="0050563E"/>
    <w:rsid w:val="00511B9A"/>
    <w:rsid w:val="005204D7"/>
    <w:rsid w:val="00526793"/>
    <w:rsid w:val="00533687"/>
    <w:rsid w:val="005435AB"/>
    <w:rsid w:val="0055734E"/>
    <w:rsid w:val="00576912"/>
    <w:rsid w:val="005826E2"/>
    <w:rsid w:val="005828A9"/>
    <w:rsid w:val="00585F50"/>
    <w:rsid w:val="00592C18"/>
    <w:rsid w:val="00593A93"/>
    <w:rsid w:val="00597658"/>
    <w:rsid w:val="005A172F"/>
    <w:rsid w:val="005A4AD2"/>
    <w:rsid w:val="005A4E5D"/>
    <w:rsid w:val="005A6837"/>
    <w:rsid w:val="005B116F"/>
    <w:rsid w:val="005D0B5F"/>
    <w:rsid w:val="005D0EF4"/>
    <w:rsid w:val="005D54D3"/>
    <w:rsid w:val="005E627A"/>
    <w:rsid w:val="005F3C09"/>
    <w:rsid w:val="006006E0"/>
    <w:rsid w:val="00610D45"/>
    <w:rsid w:val="00614C07"/>
    <w:rsid w:val="006246E0"/>
    <w:rsid w:val="0062536A"/>
    <w:rsid w:val="006301E5"/>
    <w:rsid w:val="00640FE9"/>
    <w:rsid w:val="00655A7A"/>
    <w:rsid w:val="00656249"/>
    <w:rsid w:val="00660550"/>
    <w:rsid w:val="006644C4"/>
    <w:rsid w:val="00664E1A"/>
    <w:rsid w:val="00666718"/>
    <w:rsid w:val="006A3A35"/>
    <w:rsid w:val="006B1155"/>
    <w:rsid w:val="006B3C1C"/>
    <w:rsid w:val="006C15F4"/>
    <w:rsid w:val="006C49FD"/>
    <w:rsid w:val="006D3282"/>
    <w:rsid w:val="006D4861"/>
    <w:rsid w:val="006E1887"/>
    <w:rsid w:val="006E52A2"/>
    <w:rsid w:val="006E5B46"/>
    <w:rsid w:val="006F565A"/>
    <w:rsid w:val="006F6550"/>
    <w:rsid w:val="0070143A"/>
    <w:rsid w:val="00702F4C"/>
    <w:rsid w:val="007052DB"/>
    <w:rsid w:val="00707736"/>
    <w:rsid w:val="007135DD"/>
    <w:rsid w:val="00715CB1"/>
    <w:rsid w:val="00716414"/>
    <w:rsid w:val="007327C2"/>
    <w:rsid w:val="00737166"/>
    <w:rsid w:val="007409EF"/>
    <w:rsid w:val="007444C6"/>
    <w:rsid w:val="00745189"/>
    <w:rsid w:val="00745D9F"/>
    <w:rsid w:val="00747DDE"/>
    <w:rsid w:val="00757246"/>
    <w:rsid w:val="0076011F"/>
    <w:rsid w:val="00762EDA"/>
    <w:rsid w:val="00770D56"/>
    <w:rsid w:val="00773C1B"/>
    <w:rsid w:val="00777650"/>
    <w:rsid w:val="007856E3"/>
    <w:rsid w:val="00792A0D"/>
    <w:rsid w:val="007A4F8C"/>
    <w:rsid w:val="007B6B76"/>
    <w:rsid w:val="007B72D1"/>
    <w:rsid w:val="007B7A15"/>
    <w:rsid w:val="007C465F"/>
    <w:rsid w:val="007D2788"/>
    <w:rsid w:val="007D59B3"/>
    <w:rsid w:val="007D7B2A"/>
    <w:rsid w:val="007E4304"/>
    <w:rsid w:val="007E66C6"/>
    <w:rsid w:val="007E6BED"/>
    <w:rsid w:val="007F07DE"/>
    <w:rsid w:val="007F464E"/>
    <w:rsid w:val="007F6CA3"/>
    <w:rsid w:val="008153F2"/>
    <w:rsid w:val="00816BDA"/>
    <w:rsid w:val="00823810"/>
    <w:rsid w:val="00830FF3"/>
    <w:rsid w:val="008316D2"/>
    <w:rsid w:val="00832BE7"/>
    <w:rsid w:val="008343C1"/>
    <w:rsid w:val="008352E2"/>
    <w:rsid w:val="008356AD"/>
    <w:rsid w:val="00836809"/>
    <w:rsid w:val="00845443"/>
    <w:rsid w:val="0084683F"/>
    <w:rsid w:val="0085436B"/>
    <w:rsid w:val="00854DA1"/>
    <w:rsid w:val="00860A95"/>
    <w:rsid w:val="008632D8"/>
    <w:rsid w:val="0086578B"/>
    <w:rsid w:val="008662C8"/>
    <w:rsid w:val="008662F8"/>
    <w:rsid w:val="0087588C"/>
    <w:rsid w:val="00876C7B"/>
    <w:rsid w:val="00880FE1"/>
    <w:rsid w:val="00881A31"/>
    <w:rsid w:val="00894C70"/>
    <w:rsid w:val="008A0E19"/>
    <w:rsid w:val="008A20E1"/>
    <w:rsid w:val="008A7E78"/>
    <w:rsid w:val="008B1ABA"/>
    <w:rsid w:val="008B2B7F"/>
    <w:rsid w:val="008C022F"/>
    <w:rsid w:val="008D52FB"/>
    <w:rsid w:val="008D5E41"/>
    <w:rsid w:val="008E16DB"/>
    <w:rsid w:val="008E5942"/>
    <w:rsid w:val="008E623D"/>
    <w:rsid w:val="008E6788"/>
    <w:rsid w:val="008E77D3"/>
    <w:rsid w:val="008F1632"/>
    <w:rsid w:val="008F56D3"/>
    <w:rsid w:val="00905FD2"/>
    <w:rsid w:val="00907159"/>
    <w:rsid w:val="00912984"/>
    <w:rsid w:val="0091343C"/>
    <w:rsid w:val="00913A1F"/>
    <w:rsid w:val="009174AA"/>
    <w:rsid w:val="00920B3E"/>
    <w:rsid w:val="0092435D"/>
    <w:rsid w:val="00934A14"/>
    <w:rsid w:val="009429BF"/>
    <w:rsid w:val="009429D4"/>
    <w:rsid w:val="00943ABB"/>
    <w:rsid w:val="00943D1C"/>
    <w:rsid w:val="00944119"/>
    <w:rsid w:val="0095447D"/>
    <w:rsid w:val="0095540F"/>
    <w:rsid w:val="00957806"/>
    <w:rsid w:val="00960554"/>
    <w:rsid w:val="0098342D"/>
    <w:rsid w:val="00983EB3"/>
    <w:rsid w:val="009858DB"/>
    <w:rsid w:val="00986CA8"/>
    <w:rsid w:val="00995168"/>
    <w:rsid w:val="00995BBF"/>
    <w:rsid w:val="009A30C2"/>
    <w:rsid w:val="009B0428"/>
    <w:rsid w:val="009C07D8"/>
    <w:rsid w:val="009C52E0"/>
    <w:rsid w:val="009D7063"/>
    <w:rsid w:val="009E2C83"/>
    <w:rsid w:val="009E3E9D"/>
    <w:rsid w:val="009E5E22"/>
    <w:rsid w:val="009F00D6"/>
    <w:rsid w:val="009F05BB"/>
    <w:rsid w:val="009F1B5A"/>
    <w:rsid w:val="009F6C1A"/>
    <w:rsid w:val="009F7479"/>
    <w:rsid w:val="00A03793"/>
    <w:rsid w:val="00A14CD7"/>
    <w:rsid w:val="00A14CE0"/>
    <w:rsid w:val="00A16E07"/>
    <w:rsid w:val="00A174D3"/>
    <w:rsid w:val="00A2314E"/>
    <w:rsid w:val="00A31254"/>
    <w:rsid w:val="00A31332"/>
    <w:rsid w:val="00A32313"/>
    <w:rsid w:val="00A523E1"/>
    <w:rsid w:val="00A5639B"/>
    <w:rsid w:val="00A579E6"/>
    <w:rsid w:val="00A57BAE"/>
    <w:rsid w:val="00A656C0"/>
    <w:rsid w:val="00A70012"/>
    <w:rsid w:val="00A72634"/>
    <w:rsid w:val="00AA47F9"/>
    <w:rsid w:val="00AA5EFF"/>
    <w:rsid w:val="00AB3877"/>
    <w:rsid w:val="00AC1F2E"/>
    <w:rsid w:val="00AC2057"/>
    <w:rsid w:val="00AC3803"/>
    <w:rsid w:val="00AC5F0F"/>
    <w:rsid w:val="00AC7490"/>
    <w:rsid w:val="00AD1896"/>
    <w:rsid w:val="00AD31D2"/>
    <w:rsid w:val="00AE3CA5"/>
    <w:rsid w:val="00AE64E1"/>
    <w:rsid w:val="00AE678B"/>
    <w:rsid w:val="00AE6EC0"/>
    <w:rsid w:val="00AE7972"/>
    <w:rsid w:val="00AF061A"/>
    <w:rsid w:val="00AF1CFC"/>
    <w:rsid w:val="00AF3FD6"/>
    <w:rsid w:val="00AF5D4B"/>
    <w:rsid w:val="00B04128"/>
    <w:rsid w:val="00B07327"/>
    <w:rsid w:val="00B07C24"/>
    <w:rsid w:val="00B10AB1"/>
    <w:rsid w:val="00B21CB7"/>
    <w:rsid w:val="00B42664"/>
    <w:rsid w:val="00B5045F"/>
    <w:rsid w:val="00B51436"/>
    <w:rsid w:val="00B5303E"/>
    <w:rsid w:val="00B5491B"/>
    <w:rsid w:val="00B5658D"/>
    <w:rsid w:val="00B56981"/>
    <w:rsid w:val="00B82B10"/>
    <w:rsid w:val="00B84041"/>
    <w:rsid w:val="00B91908"/>
    <w:rsid w:val="00B9444F"/>
    <w:rsid w:val="00BA4084"/>
    <w:rsid w:val="00BA778C"/>
    <w:rsid w:val="00BB15BF"/>
    <w:rsid w:val="00BB64B2"/>
    <w:rsid w:val="00BC0422"/>
    <w:rsid w:val="00BC7CF9"/>
    <w:rsid w:val="00BD0741"/>
    <w:rsid w:val="00BD5E1D"/>
    <w:rsid w:val="00BD7E76"/>
    <w:rsid w:val="00BE3844"/>
    <w:rsid w:val="00BE3BBF"/>
    <w:rsid w:val="00BF53B5"/>
    <w:rsid w:val="00BF55B7"/>
    <w:rsid w:val="00BF682E"/>
    <w:rsid w:val="00C00A5F"/>
    <w:rsid w:val="00C131B8"/>
    <w:rsid w:val="00C133E2"/>
    <w:rsid w:val="00C220F2"/>
    <w:rsid w:val="00C251E4"/>
    <w:rsid w:val="00C26202"/>
    <w:rsid w:val="00C33067"/>
    <w:rsid w:val="00C3529D"/>
    <w:rsid w:val="00C359FB"/>
    <w:rsid w:val="00C415DF"/>
    <w:rsid w:val="00C42AB9"/>
    <w:rsid w:val="00C5115C"/>
    <w:rsid w:val="00C53747"/>
    <w:rsid w:val="00C539B0"/>
    <w:rsid w:val="00C6191E"/>
    <w:rsid w:val="00C66339"/>
    <w:rsid w:val="00C75040"/>
    <w:rsid w:val="00C858BC"/>
    <w:rsid w:val="00C94833"/>
    <w:rsid w:val="00C97889"/>
    <w:rsid w:val="00CA42B6"/>
    <w:rsid w:val="00CA7912"/>
    <w:rsid w:val="00CB1224"/>
    <w:rsid w:val="00CB51BA"/>
    <w:rsid w:val="00CC0212"/>
    <w:rsid w:val="00CC06B3"/>
    <w:rsid w:val="00CC0716"/>
    <w:rsid w:val="00CC5C14"/>
    <w:rsid w:val="00CC759F"/>
    <w:rsid w:val="00CD64F0"/>
    <w:rsid w:val="00CE3CBE"/>
    <w:rsid w:val="00CE7A32"/>
    <w:rsid w:val="00CF69A5"/>
    <w:rsid w:val="00CF7B59"/>
    <w:rsid w:val="00CF7FD9"/>
    <w:rsid w:val="00D06A1C"/>
    <w:rsid w:val="00D111B2"/>
    <w:rsid w:val="00D158A3"/>
    <w:rsid w:val="00D209E5"/>
    <w:rsid w:val="00D21E85"/>
    <w:rsid w:val="00D23AAB"/>
    <w:rsid w:val="00D313A5"/>
    <w:rsid w:val="00D31BF3"/>
    <w:rsid w:val="00D32548"/>
    <w:rsid w:val="00D3592B"/>
    <w:rsid w:val="00D36FFE"/>
    <w:rsid w:val="00D421DE"/>
    <w:rsid w:val="00D46988"/>
    <w:rsid w:val="00D7293B"/>
    <w:rsid w:val="00D742F6"/>
    <w:rsid w:val="00D752C3"/>
    <w:rsid w:val="00D81FAC"/>
    <w:rsid w:val="00D821B0"/>
    <w:rsid w:val="00D96422"/>
    <w:rsid w:val="00DA092B"/>
    <w:rsid w:val="00DA2480"/>
    <w:rsid w:val="00DB1C3F"/>
    <w:rsid w:val="00DB6F98"/>
    <w:rsid w:val="00DC5735"/>
    <w:rsid w:val="00DD36C0"/>
    <w:rsid w:val="00DD539F"/>
    <w:rsid w:val="00DD7ABE"/>
    <w:rsid w:val="00DE1BD9"/>
    <w:rsid w:val="00DF2957"/>
    <w:rsid w:val="00E010D6"/>
    <w:rsid w:val="00E01BDE"/>
    <w:rsid w:val="00E0208B"/>
    <w:rsid w:val="00E042AF"/>
    <w:rsid w:val="00E06954"/>
    <w:rsid w:val="00E135CC"/>
    <w:rsid w:val="00E15AA5"/>
    <w:rsid w:val="00E178B7"/>
    <w:rsid w:val="00E209CE"/>
    <w:rsid w:val="00E20C12"/>
    <w:rsid w:val="00E210B1"/>
    <w:rsid w:val="00E26DCB"/>
    <w:rsid w:val="00E317E0"/>
    <w:rsid w:val="00E323BD"/>
    <w:rsid w:val="00E33E10"/>
    <w:rsid w:val="00E40B85"/>
    <w:rsid w:val="00E41D31"/>
    <w:rsid w:val="00E41D4A"/>
    <w:rsid w:val="00E632E1"/>
    <w:rsid w:val="00E70362"/>
    <w:rsid w:val="00E72BDB"/>
    <w:rsid w:val="00E80120"/>
    <w:rsid w:val="00E87842"/>
    <w:rsid w:val="00E931E8"/>
    <w:rsid w:val="00E93BDE"/>
    <w:rsid w:val="00EA7608"/>
    <w:rsid w:val="00EA7E9D"/>
    <w:rsid w:val="00EB0E2D"/>
    <w:rsid w:val="00EC10A7"/>
    <w:rsid w:val="00EC2BD3"/>
    <w:rsid w:val="00ED3275"/>
    <w:rsid w:val="00EE0D44"/>
    <w:rsid w:val="00EE379A"/>
    <w:rsid w:val="00EF18AE"/>
    <w:rsid w:val="00EF6380"/>
    <w:rsid w:val="00EF7F84"/>
    <w:rsid w:val="00F008ED"/>
    <w:rsid w:val="00F0323D"/>
    <w:rsid w:val="00F13F18"/>
    <w:rsid w:val="00F17B66"/>
    <w:rsid w:val="00F275D2"/>
    <w:rsid w:val="00F37569"/>
    <w:rsid w:val="00F37ED6"/>
    <w:rsid w:val="00F418A9"/>
    <w:rsid w:val="00F449BD"/>
    <w:rsid w:val="00F57091"/>
    <w:rsid w:val="00F572E8"/>
    <w:rsid w:val="00F6007C"/>
    <w:rsid w:val="00F65002"/>
    <w:rsid w:val="00F730AA"/>
    <w:rsid w:val="00F82077"/>
    <w:rsid w:val="00F83437"/>
    <w:rsid w:val="00F8423A"/>
    <w:rsid w:val="00F927AF"/>
    <w:rsid w:val="00F92AA4"/>
    <w:rsid w:val="00F935D8"/>
    <w:rsid w:val="00F95477"/>
    <w:rsid w:val="00F97E60"/>
    <w:rsid w:val="00FA5DFF"/>
    <w:rsid w:val="00FB3E70"/>
    <w:rsid w:val="00FB48D0"/>
    <w:rsid w:val="00FC6F72"/>
    <w:rsid w:val="00FD0680"/>
    <w:rsid w:val="00FD2CF1"/>
    <w:rsid w:val="00FD4B98"/>
    <w:rsid w:val="00FD71A6"/>
    <w:rsid w:val="00FE1265"/>
    <w:rsid w:val="00FE7AC7"/>
    <w:rsid w:val="00FF23E4"/>
    <w:rsid w:val="00FF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02F29"/>
  <w15:chartTrackingRefBased/>
  <w15:docId w15:val="{653C34DC-26A3-4E79-B259-BD08235F1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378DA"/>
  </w:style>
  <w:style w:type="paragraph" w:styleId="Footer">
    <w:name w:val="footer"/>
    <w:basedOn w:val="Normal"/>
    <w:link w:val="FooterChar"/>
    <w:uiPriority w:val="99"/>
    <w:unhideWhenUsed/>
    <w:rsid w:val="001378D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378DA"/>
  </w:style>
  <w:style w:type="paragraph" w:styleId="ListParagraph">
    <w:name w:val="List Paragraph"/>
    <w:basedOn w:val="Normal"/>
    <w:uiPriority w:val="34"/>
    <w:qFormat/>
    <w:rsid w:val="0025137A"/>
    <w:pPr>
      <w:ind w:left="720"/>
      <w:contextualSpacing/>
    </w:pPr>
  </w:style>
  <w:style w:type="paragraph" w:customStyle="1" w:styleId="Default">
    <w:name w:val="Default"/>
    <w:rsid w:val="00D209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9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i\Desktop\OVR%20Board%20Meetings\OVR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B43E0-17F6-464E-A817-A3125F630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OVR Letterhead Template.dotx</Template>
  <TotalTime>493</TotalTime>
  <Pages>4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Tackett</dc:creator>
  <cp:keywords/>
  <dc:description/>
  <cp:lastModifiedBy>Tami Tackett</cp:lastModifiedBy>
  <cp:revision>21</cp:revision>
  <dcterms:created xsi:type="dcterms:W3CDTF">2025-11-10T02:40:00Z</dcterms:created>
  <dcterms:modified xsi:type="dcterms:W3CDTF">2025-12-09T00:01:00Z</dcterms:modified>
</cp:coreProperties>
</file>