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CB1" w:rsidRDefault="00715CB1" w:rsidP="00B56981">
      <w:pPr>
        <w:rPr>
          <w:rFonts w:ascii="Arial Narrow" w:eastAsia="Arial Narrow" w:hAnsi="Arial Narrow" w:cs="Arial Narrow"/>
          <w:b/>
        </w:rPr>
      </w:pPr>
    </w:p>
    <w:p w:rsidR="00B56981" w:rsidRDefault="00C26202" w:rsidP="00B56981">
      <w:pPr>
        <w:jc w:val="center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Meeting</w:t>
      </w:r>
      <w:r w:rsidR="00C16151">
        <w:rPr>
          <w:rFonts w:ascii="Arial Narrow" w:eastAsia="Arial Narrow" w:hAnsi="Arial Narrow" w:cs="Arial Narrow"/>
          <w:color w:val="000000"/>
        </w:rPr>
        <w:t xml:space="preserve">: </w:t>
      </w:r>
      <w:r w:rsidR="007F4AEE">
        <w:rPr>
          <w:rFonts w:ascii="Arial Narrow" w:eastAsia="Arial Narrow" w:hAnsi="Arial Narrow" w:cs="Arial Narrow"/>
          <w:color w:val="000000"/>
        </w:rPr>
        <w:t>March 11</w:t>
      </w:r>
      <w:r w:rsidR="00027B94">
        <w:rPr>
          <w:rFonts w:ascii="Arial Narrow" w:eastAsia="Arial Narrow" w:hAnsi="Arial Narrow" w:cs="Arial Narrow"/>
          <w:color w:val="000000"/>
        </w:rPr>
        <w:t>, 202</w:t>
      </w:r>
      <w:r w:rsidR="008C22FE">
        <w:rPr>
          <w:rFonts w:ascii="Arial Narrow" w:eastAsia="Arial Narrow" w:hAnsi="Arial Narrow" w:cs="Arial Narrow"/>
          <w:color w:val="000000"/>
        </w:rPr>
        <w:t>6</w:t>
      </w:r>
    </w:p>
    <w:p w:rsidR="00B56981" w:rsidRDefault="00B56981" w:rsidP="00B56981">
      <w:pPr>
        <w:jc w:val="center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Taranto’s Pizza (L</w:t>
      </w:r>
      <w:r w:rsidR="00C26202">
        <w:rPr>
          <w:rFonts w:ascii="Arial Narrow" w:eastAsia="Arial Narrow" w:hAnsi="Arial Narrow" w:cs="Arial Narrow"/>
        </w:rPr>
        <w:t>ewis Center)</w:t>
      </w:r>
    </w:p>
    <w:p w:rsidR="00CB1224" w:rsidRDefault="00CB1224" w:rsidP="00B5658D">
      <w:pPr>
        <w:rPr>
          <w:rFonts w:ascii="Arial Narrow" w:eastAsia="Arial Narrow" w:hAnsi="Arial Narrow" w:cs="Arial Narrow"/>
        </w:rPr>
      </w:pPr>
    </w:p>
    <w:p w:rsidR="004726DD" w:rsidRDefault="004726DD" w:rsidP="006C49FD">
      <w:pPr>
        <w:rPr>
          <w:rFonts w:ascii="Arial Narrow" w:eastAsia="Arial Narrow" w:hAnsi="Arial Narrow" w:cs="Arial Narrow"/>
        </w:rPr>
      </w:pPr>
    </w:p>
    <w:p w:rsidR="00474297" w:rsidRDefault="00474297" w:rsidP="006C49FD">
      <w:pPr>
        <w:rPr>
          <w:rFonts w:ascii="Arial Narrow" w:eastAsia="Arial Narrow" w:hAnsi="Arial Narrow" w:cs="Arial Narrow"/>
        </w:rPr>
      </w:pP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Board Members Present:</w:t>
      </w:r>
      <w:r w:rsidR="00DF2957">
        <w:rPr>
          <w:rFonts w:ascii="Arial Narrow" w:eastAsia="Arial Narrow" w:hAnsi="Arial Narrow" w:cs="Arial Narrow"/>
          <w:b/>
          <w:color w:val="000000"/>
        </w:rPr>
        <w:t xml:space="preserve"> </w:t>
      </w:r>
      <w:r w:rsidR="008C22FE">
        <w:rPr>
          <w:rFonts w:ascii="Arial Narrow" w:eastAsia="Arial Narrow" w:hAnsi="Arial Narrow" w:cs="Arial Narrow"/>
          <w:color w:val="000000"/>
        </w:rPr>
        <w:t>Suzanne</w:t>
      </w:r>
      <w:r w:rsidR="00180C56">
        <w:rPr>
          <w:rFonts w:ascii="Arial Narrow" w:eastAsia="Arial Narrow" w:hAnsi="Arial Narrow" w:cs="Arial Narrow"/>
          <w:color w:val="000000"/>
        </w:rPr>
        <w:t xml:space="preserve"> Hardesty</w:t>
      </w:r>
      <w:r w:rsidR="002A6FFE">
        <w:rPr>
          <w:rFonts w:ascii="Arial Narrow" w:eastAsia="Arial Narrow" w:hAnsi="Arial Narrow" w:cs="Arial Narrow"/>
          <w:color w:val="000000"/>
        </w:rPr>
        <w:t>,</w:t>
      </w:r>
      <w:r>
        <w:rPr>
          <w:rFonts w:ascii="Arial Narrow" w:eastAsia="Arial Narrow" w:hAnsi="Arial Narrow" w:cs="Arial Narrow"/>
          <w:color w:val="000000"/>
        </w:rPr>
        <w:t xml:space="preserve"> </w:t>
      </w:r>
      <w:r w:rsidR="008C22FE">
        <w:rPr>
          <w:rFonts w:ascii="Arial Narrow" w:eastAsia="Arial Narrow" w:hAnsi="Arial Narrow" w:cs="Arial Narrow"/>
          <w:color w:val="000000"/>
        </w:rPr>
        <w:t>Mark Harmon, Doug Houdeshell, Norm Murdock</w:t>
      </w:r>
      <w:r w:rsidR="000D4D50">
        <w:rPr>
          <w:rFonts w:ascii="Arial Narrow" w:eastAsia="Arial Narrow" w:hAnsi="Arial Narrow" w:cs="Arial Narrow"/>
          <w:color w:val="000000"/>
        </w:rPr>
        <w:t>,</w:t>
      </w:r>
      <w:r w:rsidR="001326E9">
        <w:rPr>
          <w:rFonts w:ascii="Arial Narrow" w:eastAsia="Arial Narrow" w:hAnsi="Arial Narrow" w:cs="Arial Narrow"/>
          <w:color w:val="000000"/>
        </w:rPr>
        <w:t xml:space="preserve"> </w:t>
      </w:r>
      <w:r w:rsidR="002F3419">
        <w:rPr>
          <w:rFonts w:ascii="Arial Narrow" w:eastAsia="Arial Narrow" w:hAnsi="Arial Narrow" w:cs="Arial Narrow"/>
          <w:color w:val="000000"/>
        </w:rPr>
        <w:t xml:space="preserve">Alan Stamper, </w:t>
      </w:r>
      <w:r w:rsidR="008B77F6">
        <w:rPr>
          <w:rFonts w:ascii="Arial Narrow" w:eastAsia="Arial Narrow" w:hAnsi="Arial Narrow" w:cs="Arial Narrow"/>
          <w:color w:val="000000"/>
        </w:rPr>
        <w:t xml:space="preserve">Jude Summers and </w:t>
      </w:r>
      <w:r w:rsidR="000D4D50">
        <w:rPr>
          <w:rFonts w:ascii="Arial Narrow" w:eastAsia="Arial Narrow" w:hAnsi="Arial Narrow" w:cs="Arial Narrow"/>
          <w:color w:val="000000"/>
        </w:rPr>
        <w:t>Randy Tackett</w:t>
      </w:r>
      <w:r w:rsidR="008B77F6">
        <w:rPr>
          <w:rFonts w:ascii="Arial Narrow" w:eastAsia="Arial Narrow" w:hAnsi="Arial Narrow" w:cs="Arial Narrow"/>
          <w:color w:val="000000"/>
        </w:rPr>
        <w:t>.</w:t>
      </w: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Officers Present:</w:t>
      </w:r>
      <w:r w:rsidR="00CF69A5">
        <w:rPr>
          <w:rFonts w:ascii="Arial Narrow" w:eastAsia="Arial Narrow" w:hAnsi="Arial Narrow" w:cs="Arial Narrow"/>
          <w:color w:val="000000"/>
        </w:rPr>
        <w:t xml:space="preserve"> </w:t>
      </w:r>
      <w:r w:rsidR="00715CB1">
        <w:rPr>
          <w:rFonts w:ascii="Arial Narrow" w:eastAsia="Arial Narrow" w:hAnsi="Arial Narrow" w:cs="Arial Narrow"/>
          <w:color w:val="000000"/>
        </w:rPr>
        <w:t>Tami Tackett,</w:t>
      </w:r>
      <w:r w:rsidR="00B5045F">
        <w:rPr>
          <w:rFonts w:ascii="Arial Narrow" w:eastAsia="Arial Narrow" w:hAnsi="Arial Narrow" w:cs="Arial Narrow"/>
          <w:color w:val="000000"/>
        </w:rPr>
        <w:t xml:space="preserve"> Tari Hodge</w:t>
      </w:r>
      <w:r w:rsidR="008C22FE">
        <w:rPr>
          <w:rFonts w:ascii="Arial Narrow" w:eastAsia="Arial Narrow" w:hAnsi="Arial Narrow" w:cs="Arial Narrow"/>
          <w:color w:val="000000"/>
        </w:rPr>
        <w:t xml:space="preserve"> (Zoom)</w:t>
      </w:r>
      <w:r w:rsidR="00134905">
        <w:rPr>
          <w:rFonts w:ascii="Arial Narrow" w:eastAsia="Arial Narrow" w:hAnsi="Arial Narrow" w:cs="Arial Narrow"/>
          <w:color w:val="000000"/>
        </w:rPr>
        <w:t xml:space="preserve">, </w:t>
      </w:r>
      <w:r w:rsidR="008B77F6">
        <w:rPr>
          <w:rFonts w:ascii="Arial Narrow" w:eastAsia="Arial Narrow" w:hAnsi="Arial Narrow" w:cs="Arial Narrow"/>
          <w:color w:val="000000"/>
        </w:rPr>
        <w:t xml:space="preserve">Dan Hodge (Zoom) and </w:t>
      </w:r>
      <w:r w:rsidR="00134905">
        <w:rPr>
          <w:rFonts w:ascii="Arial Narrow" w:eastAsia="Arial Narrow" w:hAnsi="Arial Narrow" w:cs="Arial Narrow"/>
          <w:color w:val="000000"/>
        </w:rPr>
        <w:t>Nich Carpenter</w:t>
      </w:r>
      <w:r w:rsidR="008B77F6">
        <w:rPr>
          <w:rFonts w:ascii="Arial Narrow" w:eastAsia="Arial Narrow" w:hAnsi="Arial Narrow" w:cs="Arial Narrow"/>
          <w:color w:val="000000"/>
        </w:rPr>
        <w:t>.</w:t>
      </w: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Others Present:</w:t>
      </w:r>
      <w:r w:rsidR="001326E9">
        <w:rPr>
          <w:rFonts w:ascii="Arial Narrow" w:eastAsia="Arial Narrow" w:hAnsi="Arial Narrow" w:cs="Arial Narrow"/>
          <w:color w:val="000000"/>
        </w:rPr>
        <w:t xml:space="preserve"> </w:t>
      </w:r>
      <w:r w:rsidR="00C32C81">
        <w:rPr>
          <w:rFonts w:ascii="Arial Narrow" w:eastAsia="Arial Narrow" w:hAnsi="Arial Narrow" w:cs="Arial Narrow"/>
          <w:color w:val="000000"/>
        </w:rPr>
        <w:t xml:space="preserve">Nick Lawrence, </w:t>
      </w:r>
      <w:r w:rsidR="008460A8">
        <w:rPr>
          <w:rFonts w:ascii="Arial Narrow" w:eastAsia="Arial Narrow" w:hAnsi="Arial Narrow" w:cs="Arial Narrow"/>
          <w:color w:val="000000"/>
        </w:rPr>
        <w:t>Theo Hardesty,</w:t>
      </w:r>
      <w:r w:rsidR="008C22FE">
        <w:rPr>
          <w:rFonts w:ascii="Arial Narrow" w:eastAsia="Arial Narrow" w:hAnsi="Arial Narrow" w:cs="Arial Narrow"/>
          <w:color w:val="000000"/>
        </w:rPr>
        <w:t xml:space="preserve"> </w:t>
      </w:r>
      <w:r w:rsidR="00C32C81">
        <w:rPr>
          <w:rFonts w:ascii="Arial Narrow" w:eastAsia="Arial Narrow" w:hAnsi="Arial Narrow" w:cs="Arial Narrow"/>
          <w:color w:val="000000"/>
        </w:rPr>
        <w:t xml:space="preserve">Scott Carpenter, </w:t>
      </w:r>
      <w:r w:rsidR="008460A8">
        <w:rPr>
          <w:rFonts w:ascii="Arial Narrow" w:eastAsia="Arial Narrow" w:hAnsi="Arial Narrow" w:cs="Arial Narrow"/>
          <w:color w:val="000000"/>
        </w:rPr>
        <w:t>Michael Berchak (Zoom), Dave Killian (Zoom), Duane Ward, Lori, Clark, Rich Jones, and Griffin Jones</w:t>
      </w:r>
      <w:r w:rsidR="00A82532">
        <w:rPr>
          <w:rFonts w:ascii="Arial Narrow" w:eastAsia="Arial Narrow" w:hAnsi="Arial Narrow" w:cs="Arial Narrow"/>
          <w:color w:val="000000"/>
        </w:rPr>
        <w:t>.</w:t>
      </w:r>
    </w:p>
    <w:p w:rsidR="0001796B" w:rsidRDefault="0001796B" w:rsidP="0001796B">
      <w:pPr>
        <w:rPr>
          <w:rFonts w:ascii="Arial Narrow" w:eastAsia="Arial Narrow" w:hAnsi="Arial Narrow" w:cs="Arial Narrow"/>
        </w:rPr>
      </w:pP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Call to Order:</w:t>
      </w:r>
      <w:r w:rsidR="00E323BD">
        <w:rPr>
          <w:rFonts w:ascii="Arial Narrow" w:eastAsia="Arial Narrow" w:hAnsi="Arial Narrow" w:cs="Arial Narrow"/>
          <w:color w:val="000000"/>
        </w:rPr>
        <w:t xml:space="preserve">  6:3</w:t>
      </w:r>
      <w:r>
        <w:rPr>
          <w:rFonts w:ascii="Arial Narrow" w:eastAsia="Arial Narrow" w:hAnsi="Arial Narrow" w:cs="Arial Narrow"/>
          <w:color w:val="000000"/>
        </w:rPr>
        <w:t>0 pm</w:t>
      </w: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</w:p>
    <w:p w:rsidR="00D36FFE" w:rsidRDefault="00133F0C" w:rsidP="00D36FFE">
      <w:pPr>
        <w:rPr>
          <w:rFonts w:ascii="Arial Narrow" w:eastAsia="Arial Narrow" w:hAnsi="Arial Narrow" w:cs="Arial Narrow"/>
        </w:rPr>
      </w:pPr>
      <w:r w:rsidRPr="00133F0C">
        <w:rPr>
          <w:rFonts w:ascii="Arial Narrow" w:eastAsia="Arial Narrow" w:hAnsi="Arial Narrow" w:cs="Arial Narrow"/>
          <w:b/>
          <w:color w:val="000000"/>
          <w:u w:val="single"/>
        </w:rPr>
        <w:t xml:space="preserve">Previous </w:t>
      </w:r>
      <w:r w:rsidR="00716414" w:rsidRPr="00133F0C">
        <w:rPr>
          <w:rFonts w:ascii="Arial Narrow" w:eastAsia="Arial Narrow" w:hAnsi="Arial Narrow" w:cs="Arial Narrow"/>
          <w:b/>
          <w:color w:val="000000"/>
          <w:u w:val="single"/>
        </w:rPr>
        <w:t>Minutes</w:t>
      </w:r>
      <w:r w:rsidR="00716414">
        <w:rPr>
          <w:rFonts w:ascii="Arial Narrow" w:eastAsia="Arial Narrow" w:hAnsi="Arial Narrow" w:cs="Arial Narrow"/>
          <w:b/>
          <w:color w:val="000000"/>
        </w:rPr>
        <w:t>:</w:t>
      </w:r>
      <w:r w:rsidR="00716414">
        <w:rPr>
          <w:rFonts w:ascii="Arial Narrow" w:eastAsia="Arial Narrow" w:hAnsi="Arial Narrow" w:cs="Arial Narrow"/>
        </w:rPr>
        <w:t xml:space="preserve"> </w:t>
      </w:r>
    </w:p>
    <w:p w:rsidR="00D209E5" w:rsidRDefault="00EC2BD3" w:rsidP="00D36FFE">
      <w:pPr>
        <w:rPr>
          <w:rFonts w:ascii="Arial Narrow" w:eastAsia="Arial Narrow" w:hAnsi="Arial Narrow" w:cs="Arial Narrow"/>
          <w:b/>
          <w:i/>
        </w:rPr>
      </w:pPr>
      <w:r>
        <w:rPr>
          <w:rFonts w:ascii="Arial Narrow" w:eastAsia="Arial Narrow" w:hAnsi="Arial Narrow" w:cs="Arial Narrow"/>
          <w:b/>
          <w:i/>
        </w:rPr>
        <w:t xml:space="preserve">Motion to approve </w:t>
      </w:r>
      <w:r w:rsidR="008B77F6">
        <w:rPr>
          <w:rFonts w:ascii="Arial Narrow" w:eastAsia="Arial Narrow" w:hAnsi="Arial Narrow" w:cs="Arial Narrow"/>
          <w:b/>
          <w:i/>
        </w:rPr>
        <w:t xml:space="preserve">February </w:t>
      </w:r>
      <w:r w:rsidR="00D821B0">
        <w:rPr>
          <w:rFonts w:ascii="Arial Narrow" w:eastAsia="Arial Narrow" w:hAnsi="Arial Narrow" w:cs="Arial Narrow"/>
          <w:b/>
          <w:i/>
        </w:rPr>
        <w:t>minutes</w:t>
      </w:r>
      <w:r w:rsidR="00F6007C">
        <w:rPr>
          <w:rFonts w:ascii="Arial Narrow" w:eastAsia="Arial Narrow" w:hAnsi="Arial Narrow" w:cs="Arial Narrow"/>
          <w:b/>
          <w:i/>
        </w:rPr>
        <w:t>.</w:t>
      </w:r>
      <w:r w:rsidR="002F3419">
        <w:rPr>
          <w:rFonts w:ascii="Arial Narrow" w:eastAsia="Arial Narrow" w:hAnsi="Arial Narrow" w:cs="Arial Narrow"/>
          <w:b/>
          <w:i/>
        </w:rPr>
        <w:tab/>
      </w:r>
      <w:r w:rsidR="002F3419">
        <w:rPr>
          <w:rFonts w:ascii="Arial Narrow" w:eastAsia="Arial Narrow" w:hAnsi="Arial Narrow" w:cs="Arial Narrow"/>
          <w:b/>
          <w:i/>
        </w:rPr>
        <w:tab/>
      </w:r>
      <w:r w:rsidR="00262A94">
        <w:rPr>
          <w:rFonts w:ascii="Arial Narrow" w:eastAsia="Arial Narrow" w:hAnsi="Arial Narrow" w:cs="Arial Narrow"/>
          <w:b/>
          <w:i/>
        </w:rPr>
        <w:tab/>
      </w:r>
      <w:r w:rsidR="00262A94">
        <w:rPr>
          <w:rFonts w:ascii="Arial Narrow" w:eastAsia="Arial Narrow" w:hAnsi="Arial Narrow" w:cs="Arial Narrow"/>
          <w:b/>
          <w:i/>
        </w:rPr>
        <w:tab/>
      </w:r>
      <w:r w:rsidR="00262A94">
        <w:rPr>
          <w:rFonts w:ascii="Arial Narrow" w:eastAsia="Arial Narrow" w:hAnsi="Arial Narrow" w:cs="Arial Narrow"/>
          <w:b/>
          <w:i/>
        </w:rPr>
        <w:tab/>
      </w:r>
      <w:r w:rsidR="00262A94">
        <w:rPr>
          <w:rFonts w:ascii="Arial Narrow" w:eastAsia="Arial Narrow" w:hAnsi="Arial Narrow" w:cs="Arial Narrow"/>
          <w:b/>
          <w:i/>
        </w:rPr>
        <w:tab/>
      </w:r>
      <w:r w:rsidR="008B77F6">
        <w:rPr>
          <w:rFonts w:ascii="Arial Narrow" w:eastAsia="Arial Narrow" w:hAnsi="Arial Narrow" w:cs="Arial Narrow"/>
          <w:b/>
          <w:i/>
        </w:rPr>
        <w:t xml:space="preserve">Summers/ Tackett        </w:t>
      </w:r>
      <w:r w:rsidR="00262A94">
        <w:rPr>
          <w:rFonts w:ascii="Arial Narrow" w:eastAsia="Arial Narrow" w:hAnsi="Arial Narrow" w:cs="Arial Narrow"/>
          <w:b/>
          <w:i/>
        </w:rPr>
        <w:t xml:space="preserve">    </w:t>
      </w:r>
      <w:r w:rsidR="009E4766">
        <w:rPr>
          <w:rFonts w:ascii="Arial Narrow" w:eastAsia="Arial Narrow" w:hAnsi="Arial Narrow" w:cs="Arial Narrow"/>
          <w:b/>
          <w:i/>
        </w:rPr>
        <w:t xml:space="preserve"> </w:t>
      </w:r>
      <w:r w:rsidR="00D209E5">
        <w:rPr>
          <w:rFonts w:ascii="Arial Narrow" w:eastAsia="Arial Narrow" w:hAnsi="Arial Narrow" w:cs="Arial Narrow"/>
          <w:b/>
          <w:i/>
        </w:rPr>
        <w:t xml:space="preserve">     </w:t>
      </w:r>
      <w:r w:rsidR="00D209E5" w:rsidRPr="00D209E5">
        <w:rPr>
          <w:rFonts w:ascii="Arial Narrow" w:eastAsia="Arial Narrow" w:hAnsi="Arial Narrow" w:cs="Arial Narrow"/>
          <w:b/>
          <w:i/>
        </w:rPr>
        <w:t>Approved</w:t>
      </w:r>
    </w:p>
    <w:p w:rsidR="00D23AAB" w:rsidRPr="00D209E5" w:rsidRDefault="00D23AAB" w:rsidP="00D36FFE">
      <w:pPr>
        <w:rPr>
          <w:rFonts w:ascii="Arial Narrow" w:eastAsia="Arial Narrow" w:hAnsi="Arial Narrow" w:cs="Arial Narrow"/>
          <w:b/>
          <w:i/>
        </w:rPr>
      </w:pPr>
    </w:p>
    <w:p w:rsidR="00995168" w:rsidRDefault="00716414" w:rsidP="008A20E1">
      <w:pPr>
        <w:rPr>
          <w:rFonts w:ascii="Arial Narrow" w:eastAsia="Arial Narrow" w:hAnsi="Arial Narrow" w:cs="Arial Narrow"/>
          <w:color w:val="000000"/>
        </w:rPr>
      </w:pPr>
      <w:r w:rsidRPr="00133F0C">
        <w:rPr>
          <w:rFonts w:ascii="Arial Narrow" w:eastAsia="Arial Narrow" w:hAnsi="Arial Narrow" w:cs="Arial Narrow"/>
          <w:b/>
          <w:color w:val="000000"/>
          <w:u w:val="single"/>
        </w:rPr>
        <w:t>Old Business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702F4C">
        <w:rPr>
          <w:rFonts w:ascii="Arial Narrow" w:eastAsia="Arial Narrow" w:hAnsi="Arial Narrow" w:cs="Arial Narrow"/>
          <w:color w:val="000000"/>
        </w:rPr>
        <w:t xml:space="preserve"> </w:t>
      </w:r>
      <w:r w:rsidR="003779F3">
        <w:rPr>
          <w:rFonts w:ascii="Arial Narrow" w:eastAsia="Arial Narrow" w:hAnsi="Arial Narrow" w:cs="Arial Narrow"/>
          <w:color w:val="000000"/>
        </w:rPr>
        <w:t>None</w:t>
      </w:r>
    </w:p>
    <w:p w:rsidR="002E1B30" w:rsidRPr="00D209E5" w:rsidRDefault="002E1B30" w:rsidP="00D209E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338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right" w:pos="10800"/>
        </w:tabs>
        <w:rPr>
          <w:rFonts w:ascii="Arial Narrow" w:eastAsia="Arial Narrow" w:hAnsi="Arial Narrow" w:cs="Arial Narrow"/>
          <w:color w:val="000000"/>
        </w:rPr>
      </w:pPr>
    </w:p>
    <w:p w:rsidR="003779F3" w:rsidRDefault="00716414" w:rsidP="003779F3">
      <w:pPr>
        <w:rPr>
          <w:rFonts w:ascii="Arial Narrow" w:eastAsia="Arial Narrow" w:hAnsi="Arial Narrow" w:cs="Arial Narrow"/>
          <w:b/>
          <w:color w:val="000000"/>
        </w:rPr>
      </w:pPr>
      <w:r w:rsidRPr="00133F0C">
        <w:rPr>
          <w:rFonts w:ascii="Arial Narrow" w:eastAsia="Arial Narrow" w:hAnsi="Arial Narrow" w:cs="Arial Narrow"/>
          <w:b/>
          <w:color w:val="000000"/>
          <w:u w:val="single"/>
        </w:rPr>
        <w:t>Care and Concern</w:t>
      </w:r>
      <w:r>
        <w:rPr>
          <w:rFonts w:ascii="Arial Narrow" w:eastAsia="Arial Narrow" w:hAnsi="Arial Narrow" w:cs="Arial Narrow"/>
          <w:b/>
          <w:color w:val="000000"/>
        </w:rPr>
        <w:t xml:space="preserve">: </w:t>
      </w:r>
    </w:p>
    <w:p w:rsidR="00AB62B8" w:rsidRDefault="00AB62B8" w:rsidP="003779F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Dave Brown recently had knee surgery.</w:t>
      </w:r>
    </w:p>
    <w:p w:rsidR="00AB62B8" w:rsidRDefault="00AB62B8" w:rsidP="003779F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Dennis Barschow was hospitalized during the GLD Spring training.</w:t>
      </w:r>
    </w:p>
    <w:p w:rsidR="00AB62B8" w:rsidRPr="00AB62B8" w:rsidRDefault="00AB62B8" w:rsidP="003779F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Michael Berchak still receiving treatment for cancer.</w:t>
      </w:r>
    </w:p>
    <w:p w:rsidR="003779F3" w:rsidRPr="003779F3" w:rsidRDefault="003779F3" w:rsidP="003779F3">
      <w:pPr>
        <w:rPr>
          <w:rFonts w:ascii="Arial Narrow" w:eastAsia="Arial Narrow" w:hAnsi="Arial Narrow" w:cs="Arial Narrow"/>
          <w:color w:val="000000"/>
        </w:rPr>
      </w:pPr>
      <w:r w:rsidRPr="003779F3">
        <w:rPr>
          <w:rFonts w:ascii="Arial Narrow" w:eastAsia="Arial Narrow" w:hAnsi="Arial Narrow" w:cs="Arial Narrow"/>
          <w:color w:val="000000"/>
        </w:rPr>
        <w:t>-</w:t>
      </w:r>
      <w:r>
        <w:rPr>
          <w:rFonts w:ascii="Arial Narrow" w:eastAsia="Arial Narrow" w:hAnsi="Arial Narrow" w:cs="Arial Narrow"/>
          <w:color w:val="000000"/>
        </w:rPr>
        <w:t xml:space="preserve"> </w:t>
      </w:r>
      <w:r w:rsidRPr="003779F3">
        <w:rPr>
          <w:rFonts w:ascii="Arial Narrow" w:eastAsia="Arial Narrow" w:hAnsi="Arial Narrow" w:cs="Arial Narrow"/>
          <w:color w:val="000000"/>
        </w:rPr>
        <w:t xml:space="preserve">The </w:t>
      </w:r>
      <w:r w:rsidR="00AB62B8">
        <w:rPr>
          <w:rFonts w:ascii="Arial Narrow" w:eastAsia="Arial Narrow" w:hAnsi="Arial Narrow" w:cs="Arial Narrow"/>
          <w:color w:val="000000"/>
        </w:rPr>
        <w:t xml:space="preserve">11 month old daughter </w:t>
      </w:r>
      <w:r w:rsidRPr="003779F3">
        <w:rPr>
          <w:rFonts w:ascii="Arial Narrow" w:eastAsia="Arial Narrow" w:hAnsi="Arial Narrow" w:cs="Arial Narrow"/>
          <w:color w:val="000000"/>
        </w:rPr>
        <w:t>of the Solo grid chief, Jeremy</w:t>
      </w:r>
      <w:r w:rsidR="00AB62B8">
        <w:rPr>
          <w:rFonts w:ascii="Arial Narrow" w:eastAsia="Arial Narrow" w:hAnsi="Arial Narrow" w:cs="Arial Narrow"/>
          <w:color w:val="000000"/>
        </w:rPr>
        <w:t xml:space="preserve"> Rodgers, and his wife, Summer, is still receiving</w:t>
      </w:r>
      <w:r w:rsidRPr="003779F3">
        <w:rPr>
          <w:rFonts w:ascii="Arial Narrow" w:eastAsia="Arial Narrow" w:hAnsi="Arial Narrow" w:cs="Arial Narrow"/>
          <w:color w:val="000000"/>
        </w:rPr>
        <w:t xml:space="preserve"> treatment at C</w:t>
      </w:r>
      <w:r w:rsidR="00AB62B8">
        <w:rPr>
          <w:rFonts w:ascii="Arial Narrow" w:eastAsia="Arial Narrow" w:hAnsi="Arial Narrow" w:cs="Arial Narrow"/>
          <w:color w:val="000000"/>
        </w:rPr>
        <w:t xml:space="preserve">incinnati Children’s Hospital for eye cancer (retinoblastoma). </w:t>
      </w:r>
    </w:p>
    <w:p w:rsidR="00F92AA4" w:rsidRDefault="00F92AA4" w:rsidP="001A6C48">
      <w:pPr>
        <w:rPr>
          <w:rFonts w:ascii="Arial Narrow" w:eastAsia="Arial Narrow" w:hAnsi="Arial Narrow" w:cs="Arial Narrow"/>
          <w:color w:val="000000"/>
        </w:rPr>
      </w:pPr>
    </w:p>
    <w:p w:rsidR="00C251E4" w:rsidRPr="00AB62B8" w:rsidRDefault="00C251E4" w:rsidP="001A6C48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  <w:u w:val="single"/>
        </w:rPr>
        <w:t xml:space="preserve">News </w:t>
      </w:r>
      <w:r w:rsidR="00716414" w:rsidRPr="00BA4084">
        <w:rPr>
          <w:rFonts w:ascii="Arial Narrow" w:eastAsia="Arial Narrow" w:hAnsi="Arial Narrow" w:cs="Arial Narrow"/>
          <w:b/>
          <w:color w:val="000000"/>
          <w:u w:val="single"/>
        </w:rPr>
        <w:t>Updates</w:t>
      </w:r>
      <w:r w:rsidR="00716414">
        <w:rPr>
          <w:rFonts w:ascii="Arial Narrow" w:eastAsia="Arial Narrow" w:hAnsi="Arial Narrow" w:cs="Arial Narrow"/>
          <w:b/>
          <w:color w:val="000000"/>
        </w:rPr>
        <w:t>:</w:t>
      </w:r>
      <w:r w:rsidR="00AB62B8">
        <w:rPr>
          <w:rFonts w:ascii="Arial Narrow" w:eastAsia="Arial Narrow" w:hAnsi="Arial Narrow" w:cs="Arial Narrow"/>
          <w:b/>
          <w:color w:val="000000"/>
        </w:rPr>
        <w:t xml:space="preserve"> </w:t>
      </w:r>
      <w:r w:rsidR="00AB62B8">
        <w:rPr>
          <w:rFonts w:ascii="Arial Narrow" w:eastAsia="Arial Narrow" w:hAnsi="Arial Narrow" w:cs="Arial Narrow"/>
          <w:color w:val="000000"/>
        </w:rPr>
        <w:t>None</w:t>
      </w:r>
    </w:p>
    <w:p w:rsidR="002A51EB" w:rsidRPr="008E5942" w:rsidRDefault="002A51EB" w:rsidP="00055561">
      <w:pPr>
        <w:rPr>
          <w:rFonts w:ascii="Arial Narrow" w:eastAsia="Arial Narrow" w:hAnsi="Arial Narrow" w:cs="Arial Narrow"/>
          <w:color w:val="000000"/>
        </w:rPr>
      </w:pPr>
    </w:p>
    <w:p w:rsidR="00592C18" w:rsidRDefault="00716414" w:rsidP="00096284">
      <w:pPr>
        <w:rPr>
          <w:rFonts w:ascii="Arial Narrow" w:eastAsia="Arial Narrow" w:hAnsi="Arial Narrow" w:cs="Arial Narrow"/>
          <w:color w:val="000000"/>
        </w:rPr>
      </w:pPr>
      <w:r w:rsidRPr="00BA4084">
        <w:rPr>
          <w:rFonts w:ascii="Arial Narrow" w:eastAsia="Arial Narrow" w:hAnsi="Arial Narrow" w:cs="Arial Narrow"/>
          <w:b/>
          <w:color w:val="000000"/>
          <w:u w:val="single"/>
        </w:rPr>
        <w:t>Treasurer’s report</w:t>
      </w:r>
      <w:r>
        <w:rPr>
          <w:rFonts w:ascii="Arial Narrow" w:eastAsia="Arial Narrow" w:hAnsi="Arial Narrow" w:cs="Arial Narrow"/>
          <w:color w:val="000000"/>
        </w:rPr>
        <w:t xml:space="preserve">: </w:t>
      </w:r>
      <w:r w:rsidR="0002365F">
        <w:rPr>
          <w:rFonts w:ascii="Arial Narrow" w:eastAsia="Arial Narrow" w:hAnsi="Arial Narrow" w:cs="Arial Narrow"/>
          <w:color w:val="000000"/>
        </w:rPr>
        <w:t>(</w:t>
      </w:r>
      <w:r w:rsidR="004A6BAF">
        <w:rPr>
          <w:rFonts w:ascii="Arial Narrow" w:eastAsia="Arial Narrow" w:hAnsi="Arial Narrow" w:cs="Arial Narrow"/>
          <w:color w:val="000000"/>
        </w:rPr>
        <w:t>Tari Hodge</w:t>
      </w:r>
      <w:r w:rsidR="00AB62B8">
        <w:rPr>
          <w:rFonts w:ascii="Arial Narrow" w:eastAsia="Arial Narrow" w:hAnsi="Arial Narrow" w:cs="Arial Narrow"/>
          <w:color w:val="000000"/>
        </w:rPr>
        <w:t xml:space="preserve"> via Zoom</w:t>
      </w:r>
      <w:r>
        <w:rPr>
          <w:rFonts w:ascii="Arial Narrow" w:eastAsia="Arial Narrow" w:hAnsi="Arial Narrow" w:cs="Arial Narrow"/>
          <w:color w:val="000000"/>
        </w:rPr>
        <w:t>)</w:t>
      </w:r>
    </w:p>
    <w:p w:rsidR="00AB62B8" w:rsidRDefault="00AB62B8" w:rsidP="00553C4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1. Tari emailed the financial report to the BoD members for review.  She presented the February</w:t>
      </w:r>
      <w:r w:rsidR="00803A35" w:rsidRPr="00553C43">
        <w:rPr>
          <w:rFonts w:ascii="Arial Narrow" w:eastAsia="Arial Narrow" w:hAnsi="Arial Narrow" w:cs="Arial Narrow"/>
          <w:color w:val="000000"/>
        </w:rPr>
        <w:t xml:space="preserve"> financial report.  </w:t>
      </w:r>
      <w:r w:rsidR="00DA0E01" w:rsidRPr="00553C43">
        <w:rPr>
          <w:rFonts w:ascii="Arial Narrow" w:eastAsia="Arial Narrow" w:hAnsi="Arial Narrow" w:cs="Arial Narrow"/>
          <w:color w:val="000000"/>
        </w:rPr>
        <w:t xml:space="preserve">No outstanding issues. </w:t>
      </w:r>
    </w:p>
    <w:p w:rsidR="005C16C8" w:rsidRDefault="005C16C8" w:rsidP="00553C43">
      <w:pPr>
        <w:rPr>
          <w:rFonts w:ascii="Arial Narrow" w:eastAsia="Arial Narrow" w:hAnsi="Arial Narrow" w:cs="Arial Narrow"/>
          <w:b/>
          <w:i/>
          <w:color w:val="000000"/>
        </w:rPr>
      </w:pPr>
    </w:p>
    <w:p w:rsidR="00553C43" w:rsidRDefault="00553C43" w:rsidP="00553C43">
      <w:pPr>
        <w:rPr>
          <w:rFonts w:ascii="Arial Narrow" w:eastAsia="Arial Narrow" w:hAnsi="Arial Narrow" w:cs="Arial Narrow"/>
          <w:b/>
          <w:i/>
          <w:color w:val="000000"/>
        </w:rPr>
      </w:pPr>
      <w:r w:rsidRPr="004C6A17">
        <w:rPr>
          <w:rFonts w:ascii="Arial Narrow" w:eastAsia="Arial Narrow" w:hAnsi="Arial Narrow" w:cs="Arial Narrow"/>
          <w:b/>
          <w:i/>
          <w:color w:val="000000"/>
        </w:rPr>
        <w:t xml:space="preserve">Motion to accept the </w:t>
      </w:r>
      <w:r w:rsidR="005C16C8">
        <w:rPr>
          <w:rFonts w:ascii="Arial Narrow" w:eastAsia="Arial Narrow" w:hAnsi="Arial Narrow" w:cs="Arial Narrow"/>
          <w:b/>
          <w:i/>
          <w:color w:val="000000"/>
        </w:rPr>
        <w:t>February</w:t>
      </w:r>
      <w:r w:rsidRPr="004C6A17">
        <w:rPr>
          <w:rFonts w:ascii="Arial Narrow" w:eastAsia="Arial Narrow" w:hAnsi="Arial Narrow" w:cs="Arial Narrow"/>
          <w:b/>
          <w:i/>
          <w:color w:val="000000"/>
        </w:rPr>
        <w:t xml:space="preserve"> financial report.</w:t>
      </w:r>
      <w:r w:rsidR="005C16C8">
        <w:rPr>
          <w:rFonts w:ascii="Arial Narrow" w:eastAsia="Arial Narrow" w:hAnsi="Arial Narrow" w:cs="Arial Narrow"/>
          <w:b/>
          <w:i/>
          <w:color w:val="000000"/>
        </w:rPr>
        <w:tab/>
      </w:r>
      <w:r w:rsidR="005C16C8">
        <w:rPr>
          <w:rFonts w:ascii="Arial Narrow" w:eastAsia="Arial Narrow" w:hAnsi="Arial Narrow" w:cs="Arial Narrow"/>
          <w:b/>
          <w:i/>
          <w:color w:val="000000"/>
        </w:rPr>
        <w:tab/>
      </w:r>
      <w:r w:rsidR="005C16C8">
        <w:rPr>
          <w:rFonts w:ascii="Arial Narrow" w:eastAsia="Arial Narrow" w:hAnsi="Arial Narrow" w:cs="Arial Narrow"/>
          <w:b/>
          <w:i/>
          <w:color w:val="000000"/>
        </w:rPr>
        <w:tab/>
      </w:r>
      <w:r w:rsidR="005C16C8">
        <w:rPr>
          <w:rFonts w:ascii="Arial Narrow" w:eastAsia="Arial Narrow" w:hAnsi="Arial Narrow" w:cs="Arial Narrow"/>
          <w:b/>
          <w:i/>
          <w:color w:val="000000"/>
        </w:rPr>
        <w:tab/>
        <w:t>Stamper</w:t>
      </w:r>
      <w:r>
        <w:rPr>
          <w:rFonts w:ascii="Arial Narrow" w:eastAsia="Arial Narrow" w:hAnsi="Arial Narrow" w:cs="Arial Narrow"/>
          <w:b/>
          <w:i/>
          <w:color w:val="000000"/>
        </w:rPr>
        <w:t xml:space="preserve">/ Summers      </w:t>
      </w:r>
      <w:r w:rsidR="005C16C8">
        <w:rPr>
          <w:rFonts w:ascii="Arial Narrow" w:eastAsia="Arial Narrow" w:hAnsi="Arial Narrow" w:cs="Arial Narrow"/>
          <w:b/>
          <w:i/>
          <w:color w:val="000000"/>
        </w:rPr>
        <w:t xml:space="preserve">     </w:t>
      </w:r>
      <w:r>
        <w:rPr>
          <w:rFonts w:ascii="Arial Narrow" w:eastAsia="Arial Narrow" w:hAnsi="Arial Narrow" w:cs="Arial Narrow"/>
          <w:b/>
          <w:i/>
          <w:color w:val="000000"/>
        </w:rPr>
        <w:t xml:space="preserve">     </w:t>
      </w:r>
      <w:r w:rsidRPr="004C6A17">
        <w:rPr>
          <w:rFonts w:ascii="Arial Narrow" w:eastAsia="Arial Narrow" w:hAnsi="Arial Narrow" w:cs="Arial Narrow"/>
          <w:b/>
          <w:i/>
          <w:color w:val="000000"/>
        </w:rPr>
        <w:t>Approved</w:t>
      </w:r>
    </w:p>
    <w:p w:rsidR="00553C43" w:rsidRPr="00A03793" w:rsidRDefault="00553C43" w:rsidP="00553C43">
      <w:pPr>
        <w:rPr>
          <w:rFonts w:ascii="Arial Narrow" w:eastAsia="Arial Narrow" w:hAnsi="Arial Narrow" w:cs="Arial Narrow"/>
          <w:b/>
          <w:i/>
          <w:color w:val="000000"/>
        </w:rPr>
      </w:pP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 xml:space="preserve">            </w:t>
      </w:r>
    </w:p>
    <w:p w:rsidR="005971A2" w:rsidRDefault="005971A2" w:rsidP="005C16C8">
      <w:pPr>
        <w:shd w:val="clear" w:color="auto" w:fill="FFFFFF"/>
        <w:rPr>
          <w:rFonts w:ascii="Arial Narrow" w:hAnsi="Arial Narrow" w:cs="Arial"/>
          <w:color w:val="222222"/>
        </w:rPr>
      </w:pPr>
      <w:r>
        <w:rPr>
          <w:rFonts w:ascii="Arial Narrow" w:eastAsia="Arial Narrow" w:hAnsi="Arial Narrow" w:cs="Arial Narrow"/>
          <w:color w:val="000000"/>
        </w:rPr>
        <w:t xml:space="preserve">2. </w:t>
      </w:r>
      <w:r w:rsidR="005C16C8">
        <w:rPr>
          <w:rFonts w:ascii="Arial Narrow" w:hAnsi="Arial Narrow" w:cs="Arial"/>
          <w:color w:val="222222"/>
        </w:rPr>
        <w:t xml:space="preserve">There was some discussion about how to proceed with investing in CD’s for the region’s funds.  </w:t>
      </w:r>
    </w:p>
    <w:p w:rsidR="00DA0E01" w:rsidRPr="00DA0E01" w:rsidRDefault="00DA0E01" w:rsidP="00FE23B4">
      <w:pPr>
        <w:shd w:val="clear" w:color="auto" w:fill="FFFFFF"/>
        <w:rPr>
          <w:rFonts w:ascii="Arial Narrow" w:hAnsi="Arial Narrow" w:cs="Arial"/>
          <w:b/>
          <w:bCs/>
          <w:i/>
          <w:iCs/>
          <w:color w:val="222222"/>
        </w:rPr>
      </w:pPr>
    </w:p>
    <w:p w:rsidR="00DA0E01" w:rsidRPr="00DA0E01" w:rsidRDefault="00DA0E01" w:rsidP="00FE23B4">
      <w:pPr>
        <w:shd w:val="clear" w:color="auto" w:fill="FFFFFF"/>
        <w:rPr>
          <w:rFonts w:ascii="Arial Narrow" w:hAnsi="Arial Narrow" w:cs="Arial"/>
          <w:b/>
          <w:bCs/>
          <w:i/>
          <w:iCs/>
          <w:color w:val="222222"/>
        </w:rPr>
      </w:pPr>
      <w:r w:rsidRPr="00DA0E01">
        <w:rPr>
          <w:rFonts w:ascii="Arial Narrow" w:hAnsi="Arial Narrow" w:cs="Arial"/>
          <w:b/>
          <w:bCs/>
          <w:i/>
          <w:iCs/>
          <w:color w:val="222222"/>
        </w:rPr>
        <w:t xml:space="preserve">Motion </w:t>
      </w:r>
      <w:r w:rsidR="005C16C8">
        <w:rPr>
          <w:rFonts w:ascii="Arial Narrow" w:hAnsi="Arial Narrow" w:cs="Arial"/>
          <w:b/>
          <w:bCs/>
          <w:i/>
          <w:iCs/>
          <w:color w:val="222222"/>
        </w:rPr>
        <w:t>made to move $</w:t>
      </w:r>
      <w:r w:rsidR="00A67B9B">
        <w:rPr>
          <w:rFonts w:ascii="Arial Narrow" w:hAnsi="Arial Narrow" w:cs="Arial"/>
          <w:b/>
          <w:bCs/>
          <w:i/>
          <w:iCs/>
          <w:color w:val="222222"/>
        </w:rPr>
        <w:t xml:space="preserve">200,000 to a Key Bank CD, move $200,000 to a PNC Bank CD and keep $400,000 in the checking account at PNC Bank.                                              </w:t>
      </w:r>
      <w:r w:rsidR="00F35076">
        <w:rPr>
          <w:rFonts w:ascii="Arial Narrow" w:hAnsi="Arial Narrow" w:cs="Arial"/>
          <w:b/>
          <w:bCs/>
          <w:i/>
          <w:iCs/>
          <w:color w:val="222222"/>
        </w:rPr>
        <w:t xml:space="preserve">                               </w:t>
      </w:r>
      <w:r w:rsidR="00A67B9B">
        <w:rPr>
          <w:rFonts w:ascii="Arial Narrow" w:hAnsi="Arial Narrow" w:cs="Arial"/>
          <w:b/>
          <w:bCs/>
          <w:i/>
          <w:iCs/>
          <w:color w:val="222222"/>
        </w:rPr>
        <w:t>T. Hodge/ Murdock</w:t>
      </w:r>
      <w:r w:rsidRPr="00DA0E01">
        <w:rPr>
          <w:rFonts w:ascii="Arial Narrow" w:hAnsi="Arial Narrow" w:cs="Arial"/>
          <w:b/>
          <w:bCs/>
          <w:i/>
          <w:iCs/>
          <w:color w:val="222222"/>
        </w:rPr>
        <w:tab/>
        <w:t xml:space="preserve">       </w:t>
      </w:r>
      <w:r>
        <w:rPr>
          <w:rFonts w:ascii="Arial Narrow" w:hAnsi="Arial Narrow" w:cs="Arial"/>
          <w:b/>
          <w:bCs/>
          <w:i/>
          <w:iCs/>
          <w:color w:val="222222"/>
        </w:rPr>
        <w:t xml:space="preserve"> </w:t>
      </w:r>
      <w:r w:rsidRPr="00DA0E01">
        <w:rPr>
          <w:rFonts w:ascii="Arial Narrow" w:hAnsi="Arial Narrow" w:cs="Arial"/>
          <w:b/>
          <w:bCs/>
          <w:i/>
          <w:iCs/>
          <w:color w:val="222222"/>
        </w:rPr>
        <w:t xml:space="preserve"> Approved</w:t>
      </w:r>
    </w:p>
    <w:p w:rsidR="00A67B9B" w:rsidRDefault="00A67B9B" w:rsidP="00A67B9B">
      <w:pPr>
        <w:rPr>
          <w:rFonts w:ascii="Arial Narrow" w:eastAsia="Arial Narrow" w:hAnsi="Arial Narrow" w:cs="Arial Narrow"/>
          <w:color w:val="000000"/>
        </w:rPr>
      </w:pPr>
    </w:p>
    <w:p w:rsidR="006C6E9B" w:rsidRDefault="00A67B9B" w:rsidP="00A67B9B">
      <w:pPr>
        <w:rPr>
          <w:rFonts w:ascii="Arial Narrow" w:hAnsi="Arial Narrow" w:cs="Arial"/>
          <w:b/>
          <w:bCs/>
          <w:i/>
          <w:iCs/>
          <w:color w:val="222222"/>
          <w:shd w:val="clear" w:color="auto" w:fill="FFFFFF"/>
        </w:rPr>
      </w:pPr>
      <w:r>
        <w:rPr>
          <w:rFonts w:ascii="Arial Narrow" w:eastAsia="Arial Narrow" w:hAnsi="Arial Narrow" w:cs="Arial Narrow"/>
          <w:color w:val="000000"/>
        </w:rPr>
        <w:t>3</w:t>
      </w:r>
      <w:r w:rsidR="00DA0E01">
        <w:rPr>
          <w:rFonts w:ascii="Arial Narrow" w:eastAsia="Arial Narrow" w:hAnsi="Arial Narrow" w:cs="Arial Narrow"/>
          <w:color w:val="000000"/>
        </w:rPr>
        <w:t>.</w:t>
      </w:r>
      <w:r>
        <w:rPr>
          <w:rFonts w:ascii="Arial Narrow" w:eastAsia="Arial Narrow" w:hAnsi="Arial Narrow" w:cs="Arial Narrow"/>
          <w:color w:val="000000"/>
        </w:rPr>
        <w:t xml:space="preserve">  After some discussion, it was decided to create a Fiscal Responsibility Committee.  The goal of this group is to discuss current and future financial investing. The committee will include the following </w:t>
      </w:r>
      <w:r w:rsidR="00F35076">
        <w:rPr>
          <w:rFonts w:ascii="Arial Narrow" w:eastAsia="Arial Narrow" w:hAnsi="Arial Narrow" w:cs="Arial Narrow"/>
          <w:color w:val="000000"/>
        </w:rPr>
        <w:t xml:space="preserve">people: Tari Hodge, Suzanne Hardesty, Jude Summers, Doug Houdeshell and Mark Harmon. </w:t>
      </w:r>
    </w:p>
    <w:p w:rsidR="009A3BEF" w:rsidRPr="00F35076" w:rsidRDefault="009A3BEF" w:rsidP="00F35076">
      <w:pPr>
        <w:shd w:val="clear" w:color="auto" w:fill="FFFFFF"/>
        <w:rPr>
          <w:rFonts w:ascii="Arial Narrow" w:hAnsi="Arial Narrow" w:cs="Arial"/>
          <w:b/>
          <w:bCs/>
          <w:i/>
          <w:iCs/>
          <w:color w:val="222222"/>
        </w:rPr>
      </w:pPr>
    </w:p>
    <w:p w:rsidR="00716414" w:rsidRDefault="00716414" w:rsidP="0098342D">
      <w:pPr>
        <w:rPr>
          <w:rFonts w:ascii="Arial Narrow" w:eastAsia="Arial Narrow" w:hAnsi="Arial Narrow" w:cs="Arial Narrow"/>
          <w:b/>
          <w:color w:val="000000"/>
          <w:u w:val="single"/>
        </w:rPr>
      </w:pPr>
      <w:r>
        <w:rPr>
          <w:rFonts w:ascii="Arial Narrow" w:eastAsia="Arial Narrow" w:hAnsi="Arial Narrow" w:cs="Arial Narrow"/>
          <w:b/>
          <w:color w:val="000000"/>
          <w:u w:val="single"/>
        </w:rPr>
        <w:t>:</w:t>
      </w:r>
      <w:r w:rsidR="00390146">
        <w:rPr>
          <w:rFonts w:ascii="Arial Narrow" w:eastAsia="Arial Narrow" w:hAnsi="Arial Narrow" w:cs="Arial Narrow"/>
          <w:b/>
          <w:color w:val="000000"/>
          <w:u w:val="single"/>
        </w:rPr>
        <w:t xml:space="preserve"> </w:t>
      </w:r>
      <w:r>
        <w:rPr>
          <w:rFonts w:ascii="Arial Narrow" w:eastAsia="Arial Narrow" w:hAnsi="Arial Narrow" w:cs="Arial Narrow"/>
          <w:b/>
          <w:color w:val="000000"/>
          <w:u w:val="single"/>
        </w:rPr>
        <w:t>Officer Reports</w:t>
      </w:r>
      <w:r w:rsidR="0062536A">
        <w:rPr>
          <w:rFonts w:ascii="Arial Narrow" w:eastAsia="Arial Narrow" w:hAnsi="Arial Narrow" w:cs="Arial Narrow"/>
          <w:b/>
          <w:color w:val="000000"/>
          <w:u w:val="single"/>
        </w:rPr>
        <w:t>:</w:t>
      </w:r>
    </w:p>
    <w:p w:rsidR="0004404A" w:rsidRPr="0098342D" w:rsidRDefault="0004404A" w:rsidP="0098342D">
      <w:pPr>
        <w:rPr>
          <w:rFonts w:ascii="Arial Narrow" w:eastAsia="Arial Narrow" w:hAnsi="Arial Narrow" w:cs="Arial Narrow"/>
          <w:i/>
          <w:iCs/>
          <w:color w:val="000000"/>
        </w:rPr>
      </w:pPr>
    </w:p>
    <w:p w:rsidR="007C2423" w:rsidRDefault="00716414" w:rsidP="00BA7506">
      <w:pPr>
        <w:rPr>
          <w:rFonts w:ascii="Arial Narrow" w:eastAsia="Arial Narrow" w:hAnsi="Arial Narrow" w:cs="Arial Narrow"/>
          <w:color w:val="000000"/>
        </w:rPr>
      </w:pPr>
      <w:r w:rsidRPr="00FD2CF1">
        <w:rPr>
          <w:rFonts w:ascii="Arial Narrow" w:eastAsia="Arial Narrow" w:hAnsi="Arial Narrow" w:cs="Arial Narrow"/>
          <w:b/>
          <w:color w:val="000000"/>
          <w:u w:val="single"/>
        </w:rPr>
        <w:t>RallyX</w:t>
      </w:r>
      <w:r>
        <w:rPr>
          <w:rFonts w:ascii="Arial Narrow" w:eastAsia="Arial Narrow" w:hAnsi="Arial Narrow" w:cs="Arial Narrow"/>
          <w:b/>
          <w:color w:val="000000"/>
        </w:rPr>
        <w:t>:</w:t>
      </w:r>
      <w:r>
        <w:rPr>
          <w:rFonts w:ascii="Arial Narrow" w:eastAsia="Arial Narrow" w:hAnsi="Arial Narrow" w:cs="Arial Narrow"/>
          <w:color w:val="000000"/>
        </w:rPr>
        <w:t xml:space="preserve"> </w:t>
      </w:r>
      <w:r w:rsidR="00BA7506">
        <w:rPr>
          <w:rFonts w:ascii="Arial Narrow" w:eastAsia="Arial Narrow" w:hAnsi="Arial Narrow" w:cs="Arial Narrow"/>
          <w:color w:val="000000"/>
        </w:rPr>
        <w:t>Nich Carpenter</w:t>
      </w:r>
    </w:p>
    <w:p w:rsidR="00D31B45" w:rsidRDefault="00BA7506" w:rsidP="00F35076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F35076">
        <w:rPr>
          <w:rFonts w:ascii="Arial Narrow" w:eastAsia="Arial Narrow" w:hAnsi="Arial Narrow" w:cs="Arial Narrow"/>
          <w:color w:val="000000"/>
        </w:rPr>
        <w:t xml:space="preserve">Nich attended the RallyX sessions at the GLD Spring training. </w:t>
      </w:r>
    </w:p>
    <w:p w:rsidR="00F35076" w:rsidRDefault="00F35076" w:rsidP="00F35076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Nich discussed getting a shuttle bus instead of a trailer for RallyX once the program has a site and is back up and running. </w:t>
      </w:r>
    </w:p>
    <w:p w:rsidR="00F35076" w:rsidRDefault="00F35076" w:rsidP="00F35076">
      <w:pPr>
        <w:rPr>
          <w:rFonts w:ascii="Arial Narrow" w:eastAsia="Arial Narrow" w:hAnsi="Arial Narrow" w:cs="Arial Narrow"/>
          <w:color w:val="000000"/>
        </w:rPr>
      </w:pPr>
    </w:p>
    <w:p w:rsidR="002D2DB9" w:rsidRDefault="002D2DB9" w:rsidP="004526E7">
      <w:pPr>
        <w:rPr>
          <w:rFonts w:ascii="Arial Narrow" w:eastAsia="Arial Narrow" w:hAnsi="Arial Narrow" w:cs="Arial Narrow"/>
          <w:color w:val="000000"/>
        </w:rPr>
      </w:pPr>
    </w:p>
    <w:p w:rsidR="002D2DB9" w:rsidRDefault="002D2DB9" w:rsidP="004526E7">
      <w:pPr>
        <w:rPr>
          <w:rFonts w:ascii="Arial Narrow" w:eastAsia="Arial Narrow" w:hAnsi="Arial Narrow" w:cs="Arial Narrow"/>
          <w:color w:val="000000"/>
        </w:rPr>
      </w:pPr>
    </w:p>
    <w:p w:rsidR="002D2DB9" w:rsidRDefault="002D2DB9" w:rsidP="004526E7">
      <w:pPr>
        <w:rPr>
          <w:rFonts w:ascii="Arial Narrow" w:eastAsia="Arial Narrow" w:hAnsi="Arial Narrow" w:cs="Arial Narrow"/>
          <w:color w:val="000000"/>
        </w:rPr>
      </w:pPr>
    </w:p>
    <w:p w:rsidR="0004404A" w:rsidRDefault="00716414" w:rsidP="004526E7">
      <w:pPr>
        <w:rPr>
          <w:rFonts w:ascii="Arial Narrow" w:eastAsia="Arial Narrow" w:hAnsi="Arial Narrow" w:cs="Arial Narrow"/>
          <w:color w:val="000000"/>
        </w:rPr>
      </w:pPr>
      <w:r w:rsidRPr="008356AD">
        <w:rPr>
          <w:rFonts w:ascii="Arial Narrow" w:eastAsia="Arial Narrow" w:hAnsi="Arial Narrow" w:cs="Arial Narrow"/>
          <w:b/>
          <w:color w:val="000000"/>
          <w:u w:val="single"/>
        </w:rPr>
        <w:t>Solo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8153F2">
        <w:rPr>
          <w:rFonts w:ascii="Arial Narrow" w:eastAsia="Arial Narrow" w:hAnsi="Arial Narrow" w:cs="Arial Narrow"/>
          <w:color w:val="000000"/>
        </w:rPr>
        <w:t xml:space="preserve"> (</w:t>
      </w:r>
      <w:r w:rsidR="007C2423">
        <w:rPr>
          <w:rFonts w:ascii="Arial Narrow" w:eastAsia="Arial Narrow" w:hAnsi="Arial Narrow" w:cs="Arial Narrow"/>
          <w:color w:val="000000"/>
        </w:rPr>
        <w:t xml:space="preserve">Chris Yeager &amp; </w:t>
      </w:r>
      <w:r w:rsidR="002970C2">
        <w:rPr>
          <w:rFonts w:ascii="Arial Narrow" w:eastAsia="Arial Narrow" w:hAnsi="Arial Narrow" w:cs="Arial Narrow"/>
          <w:color w:val="000000"/>
        </w:rPr>
        <w:t>Nich Carpenter</w:t>
      </w:r>
      <w:r>
        <w:rPr>
          <w:rFonts w:ascii="Arial Narrow" w:eastAsia="Arial Narrow" w:hAnsi="Arial Narrow" w:cs="Arial Narrow"/>
          <w:color w:val="000000"/>
        </w:rPr>
        <w:t>)</w:t>
      </w:r>
    </w:p>
    <w:p w:rsidR="00474297" w:rsidRDefault="008D5E41" w:rsidP="00F35076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F35076">
        <w:rPr>
          <w:rFonts w:ascii="Arial Narrow" w:eastAsia="Arial Narrow" w:hAnsi="Arial Narrow" w:cs="Arial Narrow"/>
          <w:color w:val="000000"/>
        </w:rPr>
        <w:t>Chris sent the 2026 proposed budget via email to the BoD for review.</w:t>
      </w:r>
    </w:p>
    <w:p w:rsidR="00FC2B87" w:rsidRDefault="00F35076" w:rsidP="00F35076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Chris reported that there was going to be a slight increase in the entry fee due to </w:t>
      </w:r>
      <w:r w:rsidR="00FC2B87">
        <w:rPr>
          <w:rFonts w:ascii="Arial Narrow" w:eastAsia="Arial Narrow" w:hAnsi="Arial Narrow" w:cs="Arial Narrow"/>
          <w:color w:val="000000"/>
        </w:rPr>
        <w:t xml:space="preserve">event site increasing their cost. </w:t>
      </w:r>
    </w:p>
    <w:p w:rsidR="007D734E" w:rsidRDefault="00FC2B87" w:rsidP="00F35076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Nich reported that the Annual Solo Tech Day is scheduled for April 25</w:t>
      </w:r>
      <w:r w:rsidRPr="00FC2B87">
        <w:rPr>
          <w:rFonts w:ascii="Arial Narrow" w:eastAsia="Arial Narrow" w:hAnsi="Arial Narrow" w:cs="Arial Narrow"/>
          <w:color w:val="000000"/>
          <w:vertAlign w:val="superscript"/>
        </w:rPr>
        <w:t>th</w:t>
      </w:r>
      <w:r>
        <w:rPr>
          <w:rFonts w:ascii="Arial Narrow" w:eastAsia="Arial Narrow" w:hAnsi="Arial Narrow" w:cs="Arial Narrow"/>
          <w:color w:val="000000"/>
        </w:rPr>
        <w:t xml:space="preserve"> </w:t>
      </w:r>
      <w:r w:rsidR="007D734E">
        <w:rPr>
          <w:rFonts w:ascii="Arial Narrow" w:eastAsia="Arial Narrow" w:hAnsi="Arial Narrow" w:cs="Arial Narrow"/>
          <w:color w:val="000000"/>
        </w:rPr>
        <w:t xml:space="preserve">from 10am to 2pm </w:t>
      </w:r>
      <w:r>
        <w:rPr>
          <w:rFonts w:ascii="Arial Narrow" w:eastAsia="Arial Narrow" w:hAnsi="Arial Narrow" w:cs="Arial Narrow"/>
          <w:color w:val="000000"/>
        </w:rPr>
        <w:t>at Ra</w:t>
      </w:r>
      <w:r w:rsidR="007D734E">
        <w:rPr>
          <w:rFonts w:ascii="Arial Narrow" w:eastAsia="Arial Narrow" w:hAnsi="Arial Narrow" w:cs="Arial Narrow"/>
          <w:color w:val="000000"/>
        </w:rPr>
        <w:t>b</w:t>
      </w:r>
      <w:r>
        <w:rPr>
          <w:rFonts w:ascii="Arial Narrow" w:eastAsia="Arial Narrow" w:hAnsi="Arial Narrow" w:cs="Arial Narrow"/>
          <w:color w:val="000000"/>
        </w:rPr>
        <w:t>id Customs</w:t>
      </w:r>
      <w:r w:rsidR="00C6008C">
        <w:rPr>
          <w:rFonts w:ascii="Arial Narrow" w:eastAsia="Arial Narrow" w:hAnsi="Arial Narrow" w:cs="Arial Narrow"/>
          <w:color w:val="000000"/>
        </w:rPr>
        <w:t xml:space="preserve">. </w:t>
      </w:r>
    </w:p>
    <w:p w:rsidR="00C6008C" w:rsidRDefault="00C6008C" w:rsidP="00F35076">
      <w:pPr>
        <w:rPr>
          <w:rFonts w:ascii="Arial Narrow" w:eastAsia="Arial Narrow" w:hAnsi="Arial Narrow" w:cs="Arial Narrow"/>
          <w:color w:val="000000"/>
        </w:rPr>
      </w:pPr>
    </w:p>
    <w:p w:rsidR="00716414" w:rsidRDefault="00716414" w:rsidP="00716414">
      <w:pPr>
        <w:rPr>
          <w:rFonts w:ascii="Arial Narrow" w:eastAsia="Arial Narrow" w:hAnsi="Arial Narrow" w:cs="Arial Narrow"/>
          <w:color w:val="000000"/>
        </w:rPr>
      </w:pPr>
      <w:r w:rsidRPr="00313787">
        <w:rPr>
          <w:rFonts w:ascii="Arial Narrow" w:eastAsia="Arial Narrow" w:hAnsi="Arial Narrow" w:cs="Arial Narrow"/>
          <w:b/>
          <w:color w:val="000000"/>
          <w:u w:val="single"/>
        </w:rPr>
        <w:t>Race:</w:t>
      </w:r>
      <w:r>
        <w:rPr>
          <w:rFonts w:ascii="Arial Narrow" w:eastAsia="Arial Narrow" w:hAnsi="Arial Narrow" w:cs="Arial Narrow"/>
          <w:color w:val="000000"/>
        </w:rPr>
        <w:t xml:space="preserve"> (Jude Summers)</w:t>
      </w:r>
    </w:p>
    <w:p w:rsidR="007D734E" w:rsidRPr="00555363" w:rsidRDefault="00555363" w:rsidP="00555363">
      <w:pPr>
        <w:rPr>
          <w:rFonts w:ascii="Arial Narrow" w:eastAsia="Arial Narrow" w:hAnsi="Arial Narrow" w:cs="Arial Narrow"/>
          <w:color w:val="000000"/>
        </w:rPr>
      </w:pPr>
      <w:r w:rsidRPr="00555363">
        <w:rPr>
          <w:rFonts w:ascii="Arial Narrow" w:eastAsia="Arial Narrow" w:hAnsi="Arial Narrow" w:cs="Arial Narrow"/>
          <w:color w:val="000000"/>
        </w:rPr>
        <w:t>1.</w:t>
      </w:r>
      <w:r>
        <w:rPr>
          <w:rFonts w:ascii="Arial Narrow" w:eastAsia="Arial Narrow" w:hAnsi="Arial Narrow" w:cs="Arial Narrow"/>
          <w:color w:val="000000"/>
        </w:rPr>
        <w:t xml:space="preserve"> </w:t>
      </w:r>
      <w:r w:rsidR="007D734E" w:rsidRPr="00555363">
        <w:rPr>
          <w:rFonts w:ascii="Arial Narrow" w:eastAsia="Arial Narrow" w:hAnsi="Arial Narrow" w:cs="Arial Narrow"/>
          <w:color w:val="000000"/>
        </w:rPr>
        <w:t xml:space="preserve"> Annual Race Tech Day/ Socializer is scheduled </w:t>
      </w:r>
      <w:r w:rsidR="00C6008C" w:rsidRPr="00555363">
        <w:rPr>
          <w:rFonts w:ascii="Arial Narrow" w:eastAsia="Arial Narrow" w:hAnsi="Arial Narrow" w:cs="Arial Narrow"/>
          <w:color w:val="000000"/>
        </w:rPr>
        <w:t>on April 11</w:t>
      </w:r>
      <w:r w:rsidR="00C6008C" w:rsidRPr="00555363">
        <w:rPr>
          <w:rFonts w:ascii="Arial Narrow" w:eastAsia="Arial Narrow" w:hAnsi="Arial Narrow" w:cs="Arial Narrow"/>
          <w:color w:val="000000"/>
          <w:vertAlign w:val="superscript"/>
        </w:rPr>
        <w:t>th</w:t>
      </w:r>
      <w:r w:rsidR="00C6008C" w:rsidRPr="00555363">
        <w:rPr>
          <w:rFonts w:ascii="Arial Narrow" w:eastAsia="Arial Narrow" w:hAnsi="Arial Narrow" w:cs="Arial Narrow"/>
          <w:color w:val="000000"/>
        </w:rPr>
        <w:t xml:space="preserve"> from 10am to 3pm at Alliance.  Food and drink will be provided for breakfast and lunch.  </w:t>
      </w:r>
    </w:p>
    <w:p w:rsidR="00C6008C" w:rsidRDefault="00C6008C" w:rsidP="00716414">
      <w:pPr>
        <w:rPr>
          <w:rFonts w:ascii="Arial Narrow" w:eastAsia="Arial Narrow" w:hAnsi="Arial Narrow" w:cs="Arial Narrow"/>
          <w:color w:val="000000"/>
        </w:rPr>
      </w:pPr>
    </w:p>
    <w:p w:rsidR="00C6008C" w:rsidRPr="00C6008C" w:rsidRDefault="00C6008C" w:rsidP="00716414">
      <w:pPr>
        <w:rPr>
          <w:rFonts w:ascii="Arial Narrow" w:eastAsia="Arial Narrow" w:hAnsi="Arial Narrow" w:cs="Arial Narrow"/>
          <w:b/>
          <w:i/>
          <w:color w:val="000000"/>
        </w:rPr>
      </w:pPr>
      <w:r w:rsidRPr="00C6008C">
        <w:rPr>
          <w:rFonts w:ascii="Arial Narrow" w:eastAsia="Arial Narrow" w:hAnsi="Arial Narrow" w:cs="Arial Narrow"/>
          <w:b/>
          <w:i/>
          <w:color w:val="000000"/>
        </w:rPr>
        <w:t>Motion made to approve a maximum amount of $300 for food for the Annual Tech Day Socializer.</w:t>
      </w:r>
    </w:p>
    <w:p w:rsidR="00C6008C" w:rsidRDefault="00C6008C" w:rsidP="00716414">
      <w:pPr>
        <w:rPr>
          <w:rFonts w:ascii="Arial Narrow" w:eastAsia="Arial Narrow" w:hAnsi="Arial Narrow" w:cs="Arial Narrow"/>
          <w:b/>
          <w:i/>
          <w:color w:val="000000"/>
        </w:rPr>
      </w:pP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  <w:t xml:space="preserve">            </w:t>
      </w:r>
      <w:r w:rsidRPr="00C6008C">
        <w:rPr>
          <w:rFonts w:ascii="Arial Narrow" w:eastAsia="Arial Narrow" w:hAnsi="Arial Narrow" w:cs="Arial Narrow"/>
          <w:b/>
          <w:i/>
          <w:color w:val="000000"/>
        </w:rPr>
        <w:t>Hardesty/ Su</w:t>
      </w:r>
      <w:r>
        <w:rPr>
          <w:rFonts w:ascii="Arial Narrow" w:eastAsia="Arial Narrow" w:hAnsi="Arial Narrow" w:cs="Arial Narrow"/>
          <w:b/>
          <w:i/>
          <w:color w:val="000000"/>
        </w:rPr>
        <w:t xml:space="preserve">mmers     </w:t>
      </w:r>
      <w:r w:rsidRPr="00C6008C">
        <w:rPr>
          <w:rFonts w:ascii="Arial Narrow" w:eastAsia="Arial Narrow" w:hAnsi="Arial Narrow" w:cs="Arial Narrow"/>
          <w:b/>
          <w:i/>
          <w:color w:val="000000"/>
        </w:rPr>
        <w:t xml:space="preserve">           Approved</w:t>
      </w:r>
    </w:p>
    <w:p w:rsidR="00555363" w:rsidRDefault="00555363" w:rsidP="00716414">
      <w:pPr>
        <w:rPr>
          <w:rFonts w:ascii="Arial Narrow" w:eastAsia="Arial Narrow" w:hAnsi="Arial Narrow" w:cs="Arial Narrow"/>
          <w:b/>
          <w:i/>
          <w:color w:val="000000"/>
        </w:rPr>
      </w:pPr>
    </w:p>
    <w:p w:rsidR="00555363" w:rsidRDefault="00555363" w:rsidP="00716414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2. HST (Hoosier Super Tour):  in the final stages of getting supps approved.</w:t>
      </w:r>
    </w:p>
    <w:p w:rsidR="00555363" w:rsidRPr="00555363" w:rsidRDefault="00555363" w:rsidP="00716414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3. Budget:  Jude is working on finalizing the budget.</w:t>
      </w:r>
    </w:p>
    <w:p w:rsidR="00C42AB9" w:rsidRDefault="00C42AB9" w:rsidP="00C42AB9">
      <w:pPr>
        <w:shd w:val="clear" w:color="auto" w:fill="FFFFFF"/>
        <w:rPr>
          <w:rFonts w:ascii="Arial Narrow" w:hAnsi="Arial Narrow" w:cs="Arial"/>
          <w:b/>
          <w:bCs/>
          <w:color w:val="222222"/>
        </w:rPr>
      </w:pPr>
      <w:r w:rsidRPr="00C42AB9">
        <w:rPr>
          <w:rFonts w:ascii="Arial Narrow" w:hAnsi="Arial Narrow" w:cs="Arial"/>
          <w:b/>
          <w:bCs/>
          <w:color w:val="222222"/>
        </w:rPr>
        <w:t>Regional Update:</w:t>
      </w:r>
      <w:r w:rsidR="00C6008C">
        <w:rPr>
          <w:rFonts w:ascii="Arial Narrow" w:hAnsi="Arial Narrow" w:cs="Arial"/>
          <w:b/>
          <w:bCs/>
          <w:color w:val="222222"/>
        </w:rPr>
        <w:t xml:space="preserve"> </w:t>
      </w:r>
    </w:p>
    <w:p w:rsidR="00C6008C" w:rsidRPr="00C6008C" w:rsidRDefault="00C6008C" w:rsidP="00C42AB9">
      <w:pPr>
        <w:shd w:val="clear" w:color="auto" w:fill="FFFFFF"/>
        <w:rPr>
          <w:rFonts w:ascii="Arial Narrow" w:hAnsi="Arial Narrow" w:cs="Arial"/>
          <w:bCs/>
          <w:color w:val="222222"/>
        </w:rPr>
      </w:pPr>
      <w:r>
        <w:rPr>
          <w:rFonts w:ascii="Arial Narrow" w:hAnsi="Arial Narrow" w:cs="Arial"/>
          <w:bCs/>
          <w:color w:val="222222"/>
        </w:rPr>
        <w:t>- August dates:  nothing to report yet</w:t>
      </w:r>
      <w:r w:rsidR="00555363">
        <w:rPr>
          <w:rFonts w:ascii="Arial Narrow" w:hAnsi="Arial Narrow" w:cs="Arial"/>
          <w:bCs/>
          <w:color w:val="222222"/>
        </w:rPr>
        <w:t>.</w:t>
      </w:r>
    </w:p>
    <w:p w:rsidR="00FC12B3" w:rsidRPr="00F55CD4" w:rsidRDefault="00C42AB9" w:rsidP="00526793">
      <w:pPr>
        <w:shd w:val="clear" w:color="auto" w:fill="FFFFFF"/>
        <w:rPr>
          <w:rFonts w:ascii="Arial Narrow" w:hAnsi="Arial Narrow" w:cs="Arial"/>
          <w:bCs/>
          <w:color w:val="222222"/>
        </w:rPr>
      </w:pPr>
      <w:r w:rsidRPr="00F55CD4">
        <w:rPr>
          <w:rFonts w:ascii="Arial Narrow" w:hAnsi="Arial Narrow" w:cs="Arial"/>
          <w:b/>
          <w:bCs/>
          <w:color w:val="222222"/>
        </w:rPr>
        <w:t>P</w:t>
      </w:r>
      <w:r w:rsidR="007C465F" w:rsidRPr="00F55CD4">
        <w:rPr>
          <w:rFonts w:ascii="Arial Narrow" w:hAnsi="Arial Narrow" w:cs="Arial"/>
          <w:b/>
          <w:bCs/>
          <w:color w:val="222222"/>
        </w:rPr>
        <w:t>RO Update</w:t>
      </w:r>
      <w:r w:rsidR="00134905" w:rsidRPr="00F55CD4">
        <w:rPr>
          <w:rFonts w:ascii="Arial Narrow" w:hAnsi="Arial Narrow" w:cs="Arial"/>
          <w:b/>
          <w:bCs/>
          <w:color w:val="222222"/>
        </w:rPr>
        <w:t>:</w:t>
      </w:r>
      <w:r w:rsidR="00212C81" w:rsidRPr="00F55CD4">
        <w:rPr>
          <w:rFonts w:ascii="Arial Narrow" w:hAnsi="Arial Narrow" w:cs="Arial"/>
          <w:b/>
          <w:bCs/>
          <w:color w:val="222222"/>
        </w:rPr>
        <w:t xml:space="preserve"> </w:t>
      </w:r>
    </w:p>
    <w:p w:rsidR="00F55CD4" w:rsidRPr="00F55CD4" w:rsidRDefault="007F4AEE" w:rsidP="00F55CD4">
      <w:pPr>
        <w:shd w:val="clear" w:color="auto" w:fill="FFFFFF"/>
        <w:rPr>
          <w:rFonts w:ascii="Arial Narrow" w:hAnsi="Arial Narrow" w:cs="Arial"/>
          <w:color w:val="000000"/>
        </w:rPr>
      </w:pPr>
      <w:r>
        <w:rPr>
          <w:rFonts w:ascii="Arial Narrow" w:hAnsi="Arial Narrow" w:cs="Arial"/>
          <w:color w:val="000000"/>
        </w:rPr>
        <w:t xml:space="preserve">- </w:t>
      </w:r>
      <w:r w:rsidR="00F55CD4" w:rsidRPr="00F55CD4">
        <w:rPr>
          <w:rFonts w:ascii="Arial Narrow" w:hAnsi="Arial Narrow" w:cs="Arial"/>
          <w:color w:val="000000"/>
        </w:rPr>
        <w:t xml:space="preserve">Sanction Requests for Non-SCCA Pro Events are in process with the SCCA Sanctioning </w:t>
      </w:r>
      <w:r w:rsidRPr="00F55CD4">
        <w:rPr>
          <w:rFonts w:ascii="Arial Narrow" w:hAnsi="Arial Narrow" w:cs="Arial"/>
          <w:color w:val="000000"/>
        </w:rPr>
        <w:t>Dept.</w:t>
      </w:r>
      <w:r w:rsidR="00F55CD4" w:rsidRPr="00F55CD4">
        <w:rPr>
          <w:rFonts w:ascii="Arial Narrow" w:hAnsi="Arial Narrow" w:cs="Arial"/>
          <w:color w:val="000000"/>
        </w:rPr>
        <w:t xml:space="preserve"> for 2026 for insurance and the VIP (Volunteer Incentive Program).</w:t>
      </w:r>
    </w:p>
    <w:p w:rsidR="00F55CD4" w:rsidRPr="00F55CD4" w:rsidRDefault="002D2DB9" w:rsidP="00F55CD4">
      <w:pPr>
        <w:shd w:val="clear" w:color="auto" w:fill="FFFFFF"/>
        <w:rPr>
          <w:rFonts w:ascii="Arial Narrow" w:hAnsi="Arial Narrow" w:cs="Arial"/>
          <w:color w:val="000000"/>
        </w:rPr>
      </w:pPr>
      <w:r>
        <w:rPr>
          <w:rFonts w:ascii="Arial Narrow" w:hAnsi="Arial Narrow" w:cs="Arial"/>
          <w:color w:val="000000"/>
        </w:rPr>
        <w:t xml:space="preserve">- </w:t>
      </w:r>
      <w:r w:rsidR="00F55CD4" w:rsidRPr="00F55CD4">
        <w:rPr>
          <w:rFonts w:ascii="Arial Narrow" w:hAnsi="Arial Narrow" w:cs="Arial"/>
          <w:color w:val="000000"/>
        </w:rPr>
        <w:t>The granted sanction requests are:</w:t>
      </w:r>
    </w:p>
    <w:p w:rsidR="00F55CD4" w:rsidRPr="00F55CD4" w:rsidRDefault="00F55CD4" w:rsidP="00F55CD4">
      <w:pPr>
        <w:shd w:val="clear" w:color="auto" w:fill="FFFFFF"/>
        <w:rPr>
          <w:rFonts w:ascii="Arial Narrow" w:hAnsi="Arial Narrow" w:cs="Arial"/>
          <w:color w:val="000000"/>
        </w:rPr>
      </w:pPr>
      <w:r w:rsidRPr="00F55CD4">
        <w:rPr>
          <w:rFonts w:ascii="Arial Narrow" w:hAnsi="Arial Narrow" w:cs="Arial"/>
          <w:color w:val="000000"/>
        </w:rPr>
        <w:t>June 4-7 IMSA Michelin Pilot Challenge 26-RDR-67022</w:t>
      </w:r>
    </w:p>
    <w:p w:rsidR="00F55CD4" w:rsidRPr="00F55CD4" w:rsidRDefault="00F55CD4" w:rsidP="00F55CD4">
      <w:pPr>
        <w:shd w:val="clear" w:color="auto" w:fill="FFFFFF"/>
        <w:rPr>
          <w:rFonts w:ascii="Arial Narrow" w:hAnsi="Arial Narrow" w:cs="Arial"/>
          <w:color w:val="000000"/>
        </w:rPr>
      </w:pPr>
      <w:r w:rsidRPr="00F55CD4">
        <w:rPr>
          <w:rFonts w:ascii="Arial Narrow" w:hAnsi="Arial Narrow" w:cs="Arial"/>
          <w:color w:val="000000"/>
        </w:rPr>
        <w:t>June 11-14 Vintage Grand Prix of Mid-Ohio 26-RDR-67035</w:t>
      </w:r>
      <w:r w:rsidR="007A1632">
        <w:rPr>
          <w:rFonts w:ascii="Arial Narrow" w:hAnsi="Arial Narrow" w:cs="Arial"/>
          <w:color w:val="000000"/>
        </w:rPr>
        <w:t xml:space="preserve"> </w:t>
      </w:r>
      <w:r w:rsidRPr="00F55CD4">
        <w:rPr>
          <w:rFonts w:ascii="Arial Narrow" w:hAnsi="Arial Narrow" w:cs="Arial"/>
          <w:color w:val="000000"/>
        </w:rPr>
        <w:t>*</w:t>
      </w:r>
    </w:p>
    <w:p w:rsidR="00F55CD4" w:rsidRPr="00F55CD4" w:rsidRDefault="00F55CD4" w:rsidP="00F55CD4">
      <w:pPr>
        <w:shd w:val="clear" w:color="auto" w:fill="FFFFFF"/>
        <w:rPr>
          <w:rFonts w:ascii="Arial Narrow" w:hAnsi="Arial Narrow" w:cs="Arial"/>
          <w:color w:val="000000"/>
        </w:rPr>
      </w:pPr>
      <w:r w:rsidRPr="00F55CD4">
        <w:rPr>
          <w:rFonts w:ascii="Arial Narrow" w:hAnsi="Arial Narrow" w:cs="Arial"/>
          <w:color w:val="000000"/>
        </w:rPr>
        <w:t>July 2-5</w:t>
      </w:r>
      <w:r w:rsidR="007F4AEE" w:rsidRPr="00F55CD4">
        <w:rPr>
          <w:rFonts w:ascii="Arial Narrow" w:hAnsi="Arial Narrow" w:cs="Arial"/>
          <w:color w:val="000000"/>
        </w:rPr>
        <w:t> Honda</w:t>
      </w:r>
      <w:r w:rsidRPr="00F55CD4">
        <w:rPr>
          <w:rFonts w:ascii="Arial Narrow" w:hAnsi="Arial Narrow" w:cs="Arial"/>
          <w:color w:val="000000"/>
        </w:rPr>
        <w:t xml:space="preserve"> Indy 200 at Mid-Ohio 26-RDR-67023</w:t>
      </w:r>
      <w:r w:rsidR="007A1632">
        <w:rPr>
          <w:rFonts w:ascii="Arial Narrow" w:hAnsi="Arial Narrow" w:cs="Arial"/>
          <w:color w:val="000000"/>
        </w:rPr>
        <w:t xml:space="preserve"> </w:t>
      </w:r>
      <w:r w:rsidRPr="00F55CD4">
        <w:rPr>
          <w:rFonts w:ascii="Arial Narrow" w:hAnsi="Arial Narrow" w:cs="Arial"/>
          <w:color w:val="000000"/>
        </w:rPr>
        <w:t>*</w:t>
      </w:r>
    </w:p>
    <w:p w:rsidR="00F55CD4" w:rsidRPr="00F55CD4" w:rsidRDefault="007A1632" w:rsidP="00F55CD4">
      <w:pPr>
        <w:shd w:val="clear" w:color="auto" w:fill="FFFFFF"/>
        <w:rPr>
          <w:rFonts w:ascii="Arial Narrow" w:hAnsi="Arial Narrow" w:cs="Arial"/>
          <w:color w:val="000000"/>
        </w:rPr>
      </w:pPr>
      <w:r>
        <w:rPr>
          <w:rFonts w:ascii="Arial Narrow" w:hAnsi="Arial Narrow" w:cs="Arial"/>
          <w:color w:val="000000"/>
        </w:rPr>
        <w:t>* These 2 are a</w:t>
      </w:r>
      <w:r w:rsidR="00555363">
        <w:rPr>
          <w:rFonts w:ascii="Arial Narrow" w:hAnsi="Arial Narrow" w:cs="Arial"/>
          <w:color w:val="000000"/>
        </w:rPr>
        <w:t>waiting COI (certificate of insurance);</w:t>
      </w:r>
      <w:r w:rsidR="00C6008C">
        <w:rPr>
          <w:rFonts w:ascii="Arial Narrow" w:hAnsi="Arial Narrow" w:cs="Arial"/>
          <w:color w:val="000000"/>
        </w:rPr>
        <w:t xml:space="preserve"> </w:t>
      </w:r>
      <w:r w:rsidR="00F55CD4" w:rsidRPr="00F55CD4">
        <w:rPr>
          <w:rFonts w:ascii="Arial Narrow" w:hAnsi="Arial Narrow" w:cs="Arial"/>
          <w:color w:val="000000"/>
        </w:rPr>
        <w:t>in process with K &amp; K Insurance</w:t>
      </w:r>
      <w:r w:rsidR="00C6008C">
        <w:rPr>
          <w:rFonts w:ascii="Arial Narrow" w:hAnsi="Arial Narrow" w:cs="Arial"/>
          <w:color w:val="000000"/>
        </w:rPr>
        <w:t>.</w:t>
      </w:r>
    </w:p>
    <w:p w:rsidR="00212C81" w:rsidRPr="008266C2" w:rsidRDefault="00212C81" w:rsidP="00526793">
      <w:pPr>
        <w:shd w:val="clear" w:color="auto" w:fill="FFFFFF"/>
        <w:rPr>
          <w:rFonts w:ascii="Arial Narrow" w:hAnsi="Arial Narrow" w:cs="Arial"/>
          <w:bCs/>
          <w:color w:val="222222"/>
        </w:rPr>
      </w:pPr>
    </w:p>
    <w:p w:rsidR="00390146" w:rsidRPr="00555363" w:rsidRDefault="00716414" w:rsidP="008266C2">
      <w:pPr>
        <w:shd w:val="clear" w:color="auto" w:fill="FFFFFF"/>
        <w:rPr>
          <w:rFonts w:ascii="Arial Narrow" w:eastAsia="Arial Narrow" w:hAnsi="Arial Narrow" w:cs="Arial Narrow"/>
          <w:iCs/>
          <w:color w:val="000000"/>
        </w:rPr>
      </w:pPr>
      <w:r w:rsidRPr="007209B8">
        <w:rPr>
          <w:rFonts w:ascii="Arial Narrow" w:eastAsia="Arial Narrow" w:hAnsi="Arial Narrow" w:cs="Arial Narrow"/>
          <w:b/>
          <w:iCs/>
          <w:color w:val="000000"/>
          <w:u w:val="single"/>
        </w:rPr>
        <w:t>Test Day</w:t>
      </w:r>
      <w:r w:rsidR="0086578B">
        <w:rPr>
          <w:rFonts w:ascii="Arial Narrow" w:eastAsia="Arial Narrow" w:hAnsi="Arial Narrow" w:cs="Arial Narrow"/>
          <w:b/>
          <w:iCs/>
          <w:color w:val="000000"/>
          <w:u w:val="single"/>
        </w:rPr>
        <w:t>s</w:t>
      </w:r>
      <w:r>
        <w:rPr>
          <w:rFonts w:ascii="Arial Narrow" w:eastAsia="Arial Narrow" w:hAnsi="Arial Narrow" w:cs="Arial Narrow"/>
          <w:i/>
          <w:iCs/>
          <w:color w:val="000000"/>
        </w:rPr>
        <w:t xml:space="preserve">: </w:t>
      </w:r>
      <w:r w:rsidR="00555363">
        <w:rPr>
          <w:rFonts w:ascii="Arial Narrow" w:eastAsia="Arial Narrow" w:hAnsi="Arial Narrow" w:cs="Arial Narrow"/>
          <w:iCs/>
          <w:color w:val="000000"/>
        </w:rPr>
        <w:t>(Dan Hodge)</w:t>
      </w:r>
    </w:p>
    <w:p w:rsidR="00555363" w:rsidRDefault="00555363" w:rsidP="008266C2">
      <w:pPr>
        <w:shd w:val="clear" w:color="auto" w:fill="FFFFFF"/>
        <w:rPr>
          <w:rFonts w:ascii="Arial Narrow" w:eastAsia="Arial Narrow" w:hAnsi="Arial Narrow" w:cs="Arial Narrow"/>
          <w:iCs/>
          <w:color w:val="000000"/>
        </w:rPr>
      </w:pPr>
      <w:r>
        <w:rPr>
          <w:rFonts w:ascii="Arial Narrow" w:eastAsia="Arial Narrow" w:hAnsi="Arial Narrow" w:cs="Arial Narrow"/>
          <w:iCs/>
          <w:color w:val="000000"/>
        </w:rPr>
        <w:t>- October date—nothing to report yet.</w:t>
      </w:r>
    </w:p>
    <w:p w:rsidR="00390146" w:rsidRDefault="00390146" w:rsidP="007327C2">
      <w:pPr>
        <w:rPr>
          <w:rFonts w:ascii="Arial Narrow" w:eastAsia="Arial Narrow" w:hAnsi="Arial Narrow" w:cs="Arial Narrow"/>
          <w:b/>
          <w:bCs/>
          <w:color w:val="000000"/>
          <w:u w:val="single"/>
        </w:rPr>
      </w:pPr>
    </w:p>
    <w:p w:rsidR="007C465F" w:rsidRDefault="00716414" w:rsidP="007327C2">
      <w:pPr>
        <w:rPr>
          <w:rFonts w:ascii="Arial Narrow" w:eastAsia="Arial Narrow" w:hAnsi="Arial Narrow" w:cs="Arial Narrow"/>
          <w:color w:val="000000"/>
        </w:rPr>
      </w:pPr>
      <w:r w:rsidRPr="00212C81">
        <w:rPr>
          <w:rFonts w:ascii="Arial Narrow" w:eastAsia="Arial Narrow" w:hAnsi="Arial Narrow" w:cs="Arial Narrow"/>
          <w:b/>
          <w:bCs/>
          <w:color w:val="000000"/>
          <w:u w:val="single"/>
        </w:rPr>
        <w:t>Track Event</w:t>
      </w:r>
      <w:r w:rsidR="00212C81" w:rsidRPr="00212C81">
        <w:rPr>
          <w:rFonts w:ascii="Arial Narrow" w:eastAsia="Arial Narrow" w:hAnsi="Arial Narrow" w:cs="Arial Narrow"/>
          <w:bCs/>
          <w:color w:val="000000"/>
          <w:u w:val="single"/>
        </w:rPr>
        <w:t xml:space="preserve">/ </w:t>
      </w:r>
      <w:r w:rsidR="00640FE9" w:rsidRPr="00212C81">
        <w:rPr>
          <w:rFonts w:ascii="Arial Narrow" w:eastAsia="Arial Narrow" w:hAnsi="Arial Narrow" w:cs="Arial Narrow"/>
          <w:b/>
          <w:bCs/>
          <w:color w:val="000000"/>
          <w:u w:val="single"/>
        </w:rPr>
        <w:t>Time Trials</w:t>
      </w:r>
      <w:r w:rsidR="00212C81">
        <w:rPr>
          <w:rFonts w:ascii="Arial Narrow" w:eastAsia="Arial Narrow" w:hAnsi="Arial Narrow" w:cs="Arial Narrow"/>
          <w:b/>
          <w:bCs/>
          <w:color w:val="000000"/>
        </w:rPr>
        <w:t xml:space="preserve">: </w:t>
      </w:r>
      <w:r w:rsidR="00390146">
        <w:rPr>
          <w:rFonts w:ascii="Arial Narrow" w:eastAsia="Arial Narrow" w:hAnsi="Arial Narrow" w:cs="Arial Narrow"/>
          <w:color w:val="000000"/>
        </w:rPr>
        <w:t>(Alan Stamper</w:t>
      </w:r>
      <w:r w:rsidR="00555363">
        <w:rPr>
          <w:rFonts w:ascii="Arial Narrow" w:eastAsia="Arial Narrow" w:hAnsi="Arial Narrow" w:cs="Arial Narrow"/>
          <w:color w:val="000000"/>
        </w:rPr>
        <w:t>/ Doug Houdeshell</w:t>
      </w:r>
      <w:r w:rsidR="00390146">
        <w:rPr>
          <w:rFonts w:ascii="Arial Narrow" w:eastAsia="Arial Narrow" w:hAnsi="Arial Narrow" w:cs="Arial Narrow"/>
          <w:color w:val="000000"/>
        </w:rPr>
        <w:t>)</w:t>
      </w:r>
    </w:p>
    <w:p w:rsidR="00390146" w:rsidRDefault="00390146" w:rsidP="00390146">
      <w:pPr>
        <w:rPr>
          <w:rFonts w:ascii="Arial Narrow" w:eastAsia="Arial Narrow" w:hAnsi="Arial Narrow" w:cs="Arial Narrow"/>
          <w:color w:val="000000"/>
        </w:rPr>
      </w:pPr>
      <w:r w:rsidRPr="00390146">
        <w:rPr>
          <w:rFonts w:ascii="Arial Narrow" w:eastAsia="Arial Narrow" w:hAnsi="Arial Narrow" w:cs="Arial Narrow"/>
          <w:color w:val="000000"/>
        </w:rPr>
        <w:t>-</w:t>
      </w:r>
      <w:r>
        <w:rPr>
          <w:rFonts w:ascii="Arial Narrow" w:eastAsia="Arial Narrow" w:hAnsi="Arial Narrow" w:cs="Arial Narrow"/>
          <w:color w:val="000000"/>
        </w:rPr>
        <w:t xml:space="preserve"> </w:t>
      </w:r>
      <w:r w:rsidR="00555363">
        <w:rPr>
          <w:rFonts w:ascii="Arial Narrow" w:eastAsia="Arial Narrow" w:hAnsi="Arial Narrow" w:cs="Arial Narrow"/>
          <w:color w:val="000000"/>
        </w:rPr>
        <w:t xml:space="preserve">Randy Tackett reviewed with Alan and Doug about how to upload documents and use MSR. </w:t>
      </w:r>
    </w:p>
    <w:p w:rsidR="00555363" w:rsidRDefault="00555363" w:rsidP="00390146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Doug is working on getting in touch with instructors.</w:t>
      </w:r>
    </w:p>
    <w:p w:rsidR="00555363" w:rsidRPr="00390146" w:rsidRDefault="00555363" w:rsidP="00390146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Alan </w:t>
      </w:r>
      <w:r w:rsidR="002D2A37">
        <w:rPr>
          <w:rFonts w:ascii="Arial Narrow" w:eastAsia="Arial Narrow" w:hAnsi="Arial Narrow" w:cs="Arial Narrow"/>
          <w:color w:val="000000"/>
        </w:rPr>
        <w:t xml:space="preserve">will be meeting with Dave Killian tomorrow (3/12/26) for more details about planning an event. </w:t>
      </w:r>
    </w:p>
    <w:p w:rsidR="00390146" w:rsidRPr="00390146" w:rsidRDefault="00390146" w:rsidP="007327C2">
      <w:pPr>
        <w:rPr>
          <w:rFonts w:ascii="Arial Narrow" w:eastAsia="Arial Narrow" w:hAnsi="Arial Narrow" w:cs="Arial Narrow"/>
          <w:color w:val="000000"/>
        </w:rPr>
      </w:pPr>
    </w:p>
    <w:p w:rsidR="00E26DCB" w:rsidRDefault="00716414" w:rsidP="00AA47F9">
      <w:pPr>
        <w:rPr>
          <w:rFonts w:ascii="Arial Narrow" w:eastAsia="Arial Narrow" w:hAnsi="Arial Narrow" w:cs="Arial Narrow"/>
          <w:bCs/>
          <w:color w:val="000000"/>
        </w:rPr>
      </w:pPr>
      <w:r w:rsidRPr="008356AD">
        <w:rPr>
          <w:rFonts w:ascii="Arial Narrow" w:eastAsia="Arial Narrow" w:hAnsi="Arial Narrow" w:cs="Arial Narrow"/>
          <w:b/>
          <w:color w:val="000000"/>
          <w:u w:val="single"/>
        </w:rPr>
        <w:t>Competition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AC1F2E">
        <w:rPr>
          <w:rFonts w:ascii="Arial Narrow" w:eastAsia="Arial Narrow" w:hAnsi="Arial Narrow" w:cs="Arial Narrow"/>
          <w:b/>
          <w:color w:val="000000"/>
        </w:rPr>
        <w:t xml:space="preserve"> </w:t>
      </w:r>
      <w:r w:rsidR="00005B70" w:rsidRPr="00005B70">
        <w:rPr>
          <w:rFonts w:ascii="Arial Narrow" w:eastAsia="Arial Narrow" w:hAnsi="Arial Narrow" w:cs="Arial Narrow"/>
          <w:bCs/>
          <w:color w:val="000000"/>
        </w:rPr>
        <w:t>(Norm Murdock)</w:t>
      </w:r>
    </w:p>
    <w:p w:rsidR="00005B70" w:rsidRDefault="00FB37BA" w:rsidP="0036582C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36582C">
        <w:rPr>
          <w:rFonts w:ascii="Arial Narrow" w:eastAsia="Arial Narrow" w:hAnsi="Arial Narrow" w:cs="Arial Narrow"/>
          <w:color w:val="000000"/>
        </w:rPr>
        <w:t>Norm attended the race sessions at the GLD Spring Training.</w:t>
      </w:r>
    </w:p>
    <w:p w:rsidR="0036582C" w:rsidRPr="007409EF" w:rsidRDefault="0036582C" w:rsidP="0036582C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Norm reported that Griffin Jones will be taking over for the points tracking.</w:t>
      </w:r>
    </w:p>
    <w:p w:rsidR="00830FF3" w:rsidRDefault="00830FF3" w:rsidP="00716414">
      <w:pPr>
        <w:rPr>
          <w:rFonts w:ascii="Arial Narrow" w:eastAsia="Arial Narrow" w:hAnsi="Arial Narrow" w:cs="Arial Narrow"/>
          <w:color w:val="000000"/>
        </w:rPr>
      </w:pPr>
    </w:p>
    <w:p w:rsidR="00D742F6" w:rsidRDefault="00716414" w:rsidP="00AA5EFF">
      <w:pPr>
        <w:rPr>
          <w:rFonts w:ascii="Arial Narrow" w:eastAsia="Arial Narrow" w:hAnsi="Arial Narrow" w:cs="Arial Narrow"/>
        </w:rPr>
      </w:pPr>
      <w:r w:rsidRPr="00CC0212">
        <w:rPr>
          <w:rFonts w:ascii="Arial Narrow" w:eastAsia="Arial Narrow" w:hAnsi="Arial Narrow" w:cs="Arial Narrow"/>
          <w:b/>
          <w:u w:val="single"/>
        </w:rPr>
        <w:t>Special Events</w:t>
      </w:r>
      <w:r w:rsidR="005A4AD2">
        <w:rPr>
          <w:rFonts w:ascii="Arial Narrow" w:eastAsia="Arial Narrow" w:hAnsi="Arial Narrow" w:cs="Arial Narrow"/>
          <w:b/>
        </w:rPr>
        <w:t>:</w:t>
      </w:r>
      <w:r w:rsidR="00832BE7">
        <w:rPr>
          <w:rFonts w:ascii="Arial Narrow" w:eastAsia="Arial Narrow" w:hAnsi="Arial Narrow" w:cs="Arial Narrow"/>
          <w:b/>
        </w:rPr>
        <w:t xml:space="preserve"> </w:t>
      </w:r>
      <w:r w:rsidR="00C53747" w:rsidRPr="00C53747">
        <w:rPr>
          <w:rFonts w:ascii="Arial Narrow" w:eastAsia="Arial Narrow" w:hAnsi="Arial Narrow" w:cs="Arial Narrow"/>
        </w:rPr>
        <w:t>None</w:t>
      </w:r>
    </w:p>
    <w:p w:rsidR="004B2D45" w:rsidRDefault="004B2D45" w:rsidP="00AA5EFF">
      <w:pPr>
        <w:rPr>
          <w:rFonts w:ascii="Arial Narrow" w:eastAsia="Arial Narrow" w:hAnsi="Arial Narrow" w:cs="Arial Narrow"/>
          <w:b/>
        </w:rPr>
      </w:pPr>
    </w:p>
    <w:p w:rsidR="009174AA" w:rsidRDefault="00716414" w:rsidP="007327C2">
      <w:pPr>
        <w:rPr>
          <w:rFonts w:ascii="Arial Narrow" w:eastAsia="Arial Narrow" w:hAnsi="Arial Narrow" w:cs="Arial Narrow"/>
          <w:bCs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Social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E209CE">
        <w:rPr>
          <w:rFonts w:ascii="Arial Narrow" w:eastAsia="Arial Narrow" w:hAnsi="Arial Narrow" w:cs="Arial Narrow"/>
          <w:b/>
          <w:color w:val="000000"/>
        </w:rPr>
        <w:t xml:space="preserve"> </w:t>
      </w:r>
    </w:p>
    <w:p w:rsidR="002D2A37" w:rsidRDefault="002D2A37" w:rsidP="007327C2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Cs/>
          <w:color w:val="000000"/>
        </w:rPr>
        <w:t xml:space="preserve">1. Alan Stamper presented information about a socializer event. </w:t>
      </w:r>
    </w:p>
    <w:p w:rsidR="002D2A37" w:rsidRDefault="002D2A37" w:rsidP="007327C2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Cs/>
          <w:color w:val="000000"/>
        </w:rPr>
        <w:t xml:space="preserve">- He put together a budget for a SIM Racing Event at Racing Line Columbus. The budget included the event fee, trophies, food and supplies.  </w:t>
      </w:r>
    </w:p>
    <w:p w:rsidR="002D2A37" w:rsidRDefault="002D2A37" w:rsidP="007327C2">
      <w:pPr>
        <w:rPr>
          <w:rFonts w:ascii="Arial Narrow" w:eastAsia="Arial Narrow" w:hAnsi="Arial Narrow" w:cs="Arial Narrow"/>
          <w:bCs/>
          <w:color w:val="000000"/>
        </w:rPr>
      </w:pPr>
    </w:p>
    <w:p w:rsidR="002D2A37" w:rsidRPr="002D2DB9" w:rsidRDefault="002D2DB9" w:rsidP="007327C2">
      <w:pPr>
        <w:rPr>
          <w:rFonts w:ascii="Arial Narrow" w:eastAsia="Arial Narrow" w:hAnsi="Arial Narrow" w:cs="Arial Narrow"/>
          <w:b/>
          <w:bCs/>
          <w:i/>
          <w:color w:val="000000"/>
        </w:rPr>
      </w:pPr>
      <w:r w:rsidRPr="002D2DB9">
        <w:rPr>
          <w:rFonts w:ascii="Arial Narrow" w:eastAsia="Arial Narrow" w:hAnsi="Arial Narrow" w:cs="Arial Narrow"/>
          <w:b/>
          <w:bCs/>
          <w:i/>
          <w:color w:val="000000"/>
        </w:rPr>
        <w:t>Motion made for a Cart SIM event on April 12, 2026 at $23 per person at a total cost of $2,100 and a cap of 48 participants.</w:t>
      </w:r>
      <w:r>
        <w:rPr>
          <w:rFonts w:ascii="Arial Narrow" w:eastAsia="Arial Narrow" w:hAnsi="Arial Narrow" w:cs="Arial Narrow"/>
          <w:b/>
          <w:bCs/>
          <w:i/>
          <w:color w:val="000000"/>
        </w:rPr>
        <w:tab/>
      </w:r>
      <w:r>
        <w:rPr>
          <w:rFonts w:ascii="Arial Narrow" w:eastAsia="Arial Narrow" w:hAnsi="Arial Narrow" w:cs="Arial Narrow"/>
          <w:b/>
          <w:bCs/>
          <w:i/>
          <w:color w:val="000000"/>
        </w:rPr>
        <w:tab/>
      </w:r>
      <w:r>
        <w:rPr>
          <w:rFonts w:ascii="Arial Narrow" w:eastAsia="Arial Narrow" w:hAnsi="Arial Narrow" w:cs="Arial Narrow"/>
          <w:b/>
          <w:bCs/>
          <w:i/>
          <w:color w:val="000000"/>
        </w:rPr>
        <w:tab/>
      </w:r>
      <w:r>
        <w:rPr>
          <w:rFonts w:ascii="Arial Narrow" w:eastAsia="Arial Narrow" w:hAnsi="Arial Narrow" w:cs="Arial Narrow"/>
          <w:b/>
          <w:bCs/>
          <w:i/>
          <w:color w:val="000000"/>
        </w:rPr>
        <w:tab/>
      </w:r>
      <w:r>
        <w:rPr>
          <w:rFonts w:ascii="Arial Narrow" w:eastAsia="Arial Narrow" w:hAnsi="Arial Narrow" w:cs="Arial Narrow"/>
          <w:b/>
          <w:bCs/>
          <w:i/>
          <w:color w:val="000000"/>
        </w:rPr>
        <w:tab/>
      </w:r>
      <w:r>
        <w:rPr>
          <w:rFonts w:ascii="Arial Narrow" w:eastAsia="Arial Narrow" w:hAnsi="Arial Narrow" w:cs="Arial Narrow"/>
          <w:b/>
          <w:bCs/>
          <w:i/>
          <w:color w:val="000000"/>
        </w:rPr>
        <w:tab/>
      </w:r>
      <w:r>
        <w:rPr>
          <w:rFonts w:ascii="Arial Narrow" w:eastAsia="Arial Narrow" w:hAnsi="Arial Narrow" w:cs="Arial Narrow"/>
          <w:b/>
          <w:bCs/>
          <w:i/>
          <w:color w:val="000000"/>
        </w:rPr>
        <w:tab/>
      </w:r>
      <w:r>
        <w:rPr>
          <w:rFonts w:ascii="Arial Narrow" w:eastAsia="Arial Narrow" w:hAnsi="Arial Narrow" w:cs="Arial Narrow"/>
          <w:b/>
          <w:bCs/>
          <w:i/>
          <w:color w:val="000000"/>
        </w:rPr>
        <w:tab/>
        <w:t xml:space="preserve">            Stamper/ Harmon                    Approved</w:t>
      </w:r>
    </w:p>
    <w:p w:rsidR="002D2DB9" w:rsidRDefault="002D2DB9" w:rsidP="00024025">
      <w:pPr>
        <w:rPr>
          <w:rFonts w:ascii="Arial Narrow" w:eastAsia="Arial Narrow" w:hAnsi="Arial Narrow" w:cs="Arial Narrow"/>
          <w:bCs/>
          <w:color w:val="000000"/>
        </w:rPr>
      </w:pPr>
    </w:p>
    <w:p w:rsidR="002D2DB9" w:rsidRDefault="002D2A37" w:rsidP="00024025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2. Dan Hodge reported that the OVR Annual Banquet will be scheduled for February 6, 2027. </w:t>
      </w:r>
      <w:r w:rsidR="00390146">
        <w:rPr>
          <w:rFonts w:ascii="Arial Narrow" w:eastAsia="Arial Narrow" w:hAnsi="Arial Narrow" w:cs="Arial Narrow"/>
          <w:color w:val="000000"/>
        </w:rPr>
        <w:t xml:space="preserve"> </w:t>
      </w:r>
    </w:p>
    <w:p w:rsidR="002D2DB9" w:rsidRDefault="002D2DB9" w:rsidP="00024025">
      <w:pPr>
        <w:rPr>
          <w:rFonts w:ascii="Arial Narrow" w:eastAsia="Arial Narrow" w:hAnsi="Arial Narrow" w:cs="Arial Narrow"/>
          <w:color w:val="000000"/>
        </w:rPr>
      </w:pPr>
    </w:p>
    <w:p w:rsidR="002D2DB9" w:rsidRDefault="002D2DB9" w:rsidP="00024025">
      <w:pPr>
        <w:rPr>
          <w:rFonts w:ascii="Arial Narrow" w:eastAsia="Arial Narrow" w:hAnsi="Arial Narrow" w:cs="Arial Narrow"/>
          <w:color w:val="000000"/>
        </w:rPr>
      </w:pPr>
    </w:p>
    <w:p w:rsidR="0036582C" w:rsidRDefault="002D2DB9" w:rsidP="00024025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3. </w:t>
      </w:r>
      <w:r w:rsidR="0036582C">
        <w:rPr>
          <w:rFonts w:ascii="Arial Narrow" w:eastAsia="Arial Narrow" w:hAnsi="Arial Narrow" w:cs="Arial Narrow"/>
          <w:color w:val="000000"/>
        </w:rPr>
        <w:t xml:space="preserve">Suzanne Hardesty provided an update on the reserved hotel rooms for the </w:t>
      </w:r>
      <w:r>
        <w:rPr>
          <w:rFonts w:ascii="Arial Narrow" w:eastAsia="Arial Narrow" w:hAnsi="Arial Narrow" w:cs="Arial Narrow"/>
          <w:color w:val="000000"/>
        </w:rPr>
        <w:t>GL</w:t>
      </w:r>
      <w:r w:rsidR="0036582C">
        <w:rPr>
          <w:rFonts w:ascii="Arial Narrow" w:eastAsia="Arial Narrow" w:hAnsi="Arial Narrow" w:cs="Arial Narrow"/>
          <w:color w:val="000000"/>
        </w:rPr>
        <w:t xml:space="preserve">D Spring Training: </w:t>
      </w:r>
    </w:p>
    <w:p w:rsidR="002D2DB9" w:rsidRDefault="002D2DB9" w:rsidP="00024025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There was 1 cancellation due to illness and 1 no show for the reserved rooms; </w:t>
      </w:r>
      <w:r w:rsidR="0036582C">
        <w:rPr>
          <w:rFonts w:ascii="Arial Narrow" w:eastAsia="Arial Narrow" w:hAnsi="Arial Narrow" w:cs="Arial Narrow"/>
          <w:color w:val="000000"/>
        </w:rPr>
        <w:t xml:space="preserve">the person who was a “no show” will be billed for not canceling. </w:t>
      </w:r>
    </w:p>
    <w:p w:rsidR="002D2DB9" w:rsidRDefault="002D2DB9" w:rsidP="00024025">
      <w:pPr>
        <w:rPr>
          <w:rFonts w:ascii="Arial Narrow" w:eastAsia="Arial Narrow" w:hAnsi="Arial Narrow" w:cs="Arial Narrow"/>
          <w:color w:val="000000"/>
        </w:rPr>
      </w:pPr>
    </w:p>
    <w:p w:rsidR="00014676" w:rsidRPr="002D2DB9" w:rsidRDefault="00716414" w:rsidP="00024025">
      <w:pPr>
        <w:rPr>
          <w:rFonts w:ascii="Arial Narrow" w:eastAsia="Arial Narrow" w:hAnsi="Arial Narrow" w:cs="Arial Narrow"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Membership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C94833">
        <w:rPr>
          <w:rFonts w:ascii="Arial Narrow" w:eastAsia="Arial Narrow" w:hAnsi="Arial Narrow" w:cs="Arial Narrow"/>
          <w:bCs/>
          <w:color w:val="000000"/>
        </w:rPr>
        <w:t xml:space="preserve"> </w:t>
      </w:r>
      <w:r w:rsidR="007409EF">
        <w:rPr>
          <w:rFonts w:ascii="Arial Narrow" w:eastAsia="Arial Narrow" w:hAnsi="Arial Narrow" w:cs="Arial Narrow"/>
          <w:bCs/>
          <w:color w:val="000000"/>
        </w:rPr>
        <w:t>(Diane Tedeschi</w:t>
      </w:r>
      <w:r w:rsidR="008343C1">
        <w:rPr>
          <w:rFonts w:ascii="Arial Narrow" w:eastAsia="Arial Narrow" w:hAnsi="Arial Narrow" w:cs="Arial Narrow"/>
          <w:bCs/>
          <w:color w:val="000000"/>
        </w:rPr>
        <w:t xml:space="preserve"> via email</w:t>
      </w:r>
      <w:r w:rsidR="007409EF">
        <w:rPr>
          <w:rFonts w:ascii="Arial Narrow" w:eastAsia="Arial Narrow" w:hAnsi="Arial Narrow" w:cs="Arial Narrow"/>
          <w:bCs/>
          <w:color w:val="000000"/>
        </w:rPr>
        <w:t>)</w:t>
      </w:r>
    </w:p>
    <w:p w:rsidR="007409EF" w:rsidRDefault="00EF6380" w:rsidP="00014676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Cs/>
          <w:color w:val="000000"/>
        </w:rPr>
        <w:t xml:space="preserve">- </w:t>
      </w:r>
      <w:r w:rsidR="004C5DDE">
        <w:rPr>
          <w:rFonts w:ascii="Arial Narrow" w:eastAsia="Arial Narrow" w:hAnsi="Arial Narrow" w:cs="Arial Narrow"/>
          <w:bCs/>
          <w:color w:val="000000"/>
        </w:rPr>
        <w:t xml:space="preserve">Family </w:t>
      </w:r>
      <w:r w:rsidR="008266C2">
        <w:rPr>
          <w:rFonts w:ascii="Arial Narrow" w:eastAsia="Arial Narrow" w:hAnsi="Arial Narrow" w:cs="Arial Narrow"/>
          <w:bCs/>
          <w:color w:val="000000"/>
        </w:rPr>
        <w:t>246</w:t>
      </w:r>
      <w:r w:rsidR="00134905">
        <w:rPr>
          <w:rFonts w:ascii="Arial Narrow" w:eastAsia="Arial Narrow" w:hAnsi="Arial Narrow" w:cs="Arial Narrow"/>
          <w:bCs/>
          <w:color w:val="000000"/>
        </w:rPr>
        <w:t>, Regular 6</w:t>
      </w:r>
      <w:r w:rsidR="008266C2">
        <w:rPr>
          <w:rFonts w:ascii="Arial Narrow" w:eastAsia="Arial Narrow" w:hAnsi="Arial Narrow" w:cs="Arial Narrow"/>
          <w:bCs/>
          <w:color w:val="000000"/>
        </w:rPr>
        <w:t>42</w:t>
      </w:r>
      <w:r w:rsidR="00050BF1">
        <w:rPr>
          <w:rFonts w:ascii="Arial Narrow" w:eastAsia="Arial Narrow" w:hAnsi="Arial Narrow" w:cs="Arial Narrow"/>
          <w:bCs/>
          <w:color w:val="000000"/>
        </w:rPr>
        <w:t>, Total 8</w:t>
      </w:r>
      <w:r w:rsidR="008266C2">
        <w:rPr>
          <w:rFonts w:ascii="Arial Narrow" w:eastAsia="Arial Narrow" w:hAnsi="Arial Narrow" w:cs="Arial Narrow"/>
          <w:bCs/>
          <w:color w:val="000000"/>
        </w:rPr>
        <w:t>88</w:t>
      </w:r>
    </w:p>
    <w:p w:rsidR="00CC0212" w:rsidRDefault="00CC0212" w:rsidP="00716414">
      <w:pPr>
        <w:rPr>
          <w:rFonts w:ascii="Arial Narrow" w:eastAsia="Arial Narrow" w:hAnsi="Arial Narrow" w:cs="Arial Narrow"/>
          <w:b/>
          <w:color w:val="000000"/>
          <w:u w:val="single"/>
        </w:rPr>
      </w:pPr>
    </w:p>
    <w:p w:rsidR="00EF6380" w:rsidRPr="00390146" w:rsidRDefault="00716414" w:rsidP="001E56C3">
      <w:pPr>
        <w:rPr>
          <w:rFonts w:ascii="Arial Narrow" w:eastAsia="Arial Narrow" w:hAnsi="Arial Narrow" w:cs="Arial Narrow"/>
          <w:bCs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Website</w:t>
      </w:r>
      <w:r w:rsidR="001E56C3">
        <w:rPr>
          <w:rFonts w:ascii="Arial Narrow" w:eastAsia="Arial Narrow" w:hAnsi="Arial Narrow" w:cs="Arial Narrow"/>
          <w:b/>
          <w:color w:val="000000"/>
        </w:rPr>
        <w:t xml:space="preserve">: </w:t>
      </w:r>
      <w:r w:rsidR="00390146">
        <w:rPr>
          <w:rFonts w:ascii="Arial Narrow" w:eastAsia="Arial Narrow" w:hAnsi="Arial Narrow" w:cs="Arial Narrow"/>
          <w:bCs/>
          <w:color w:val="000000"/>
        </w:rPr>
        <w:t>(Randy Tackett)</w:t>
      </w:r>
    </w:p>
    <w:p w:rsidR="004B2D45" w:rsidRPr="00390146" w:rsidRDefault="00390146" w:rsidP="00390146">
      <w:pPr>
        <w:rPr>
          <w:rFonts w:ascii="Arial Narrow" w:eastAsia="Arial Narrow" w:hAnsi="Arial Narrow" w:cs="Arial Narrow"/>
          <w:color w:val="000000"/>
        </w:rPr>
      </w:pPr>
      <w:r w:rsidRPr="00390146">
        <w:rPr>
          <w:rFonts w:ascii="Arial Narrow" w:eastAsia="Arial Narrow" w:hAnsi="Arial Narrow" w:cs="Arial Narrow"/>
          <w:color w:val="000000"/>
        </w:rPr>
        <w:t>-</w:t>
      </w:r>
      <w:r>
        <w:rPr>
          <w:rFonts w:ascii="Arial Narrow" w:eastAsia="Arial Narrow" w:hAnsi="Arial Narrow" w:cs="Arial Narrow"/>
          <w:color w:val="000000"/>
        </w:rPr>
        <w:t xml:space="preserve"> No issues reported.</w:t>
      </w:r>
    </w:p>
    <w:p w:rsidR="007E4304" w:rsidRDefault="007E4304" w:rsidP="00716414">
      <w:pPr>
        <w:rPr>
          <w:rFonts w:ascii="Arial Narrow" w:eastAsia="Arial Narrow" w:hAnsi="Arial Narrow" w:cs="Arial Narrow"/>
          <w:b/>
          <w:color w:val="000000"/>
          <w:u w:val="single"/>
        </w:rPr>
      </w:pPr>
    </w:p>
    <w:p w:rsidR="00716414" w:rsidRDefault="00716414" w:rsidP="00716414">
      <w:pPr>
        <w:rPr>
          <w:rFonts w:ascii="Arial Narrow" w:eastAsia="Arial Narrow" w:hAnsi="Arial Narrow" w:cs="Arial Narrow"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Observers Stand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C53747">
        <w:rPr>
          <w:rFonts w:ascii="Arial Narrow" w:eastAsia="Arial Narrow" w:hAnsi="Arial Narrow" w:cs="Arial Narrow"/>
          <w:color w:val="000000"/>
        </w:rPr>
        <w:t xml:space="preserve"> (</w:t>
      </w:r>
      <w:r w:rsidR="00BE3844">
        <w:rPr>
          <w:rFonts w:ascii="Arial Narrow" w:eastAsia="Arial Narrow" w:hAnsi="Arial Narrow" w:cs="Arial Narrow"/>
          <w:color w:val="000000"/>
        </w:rPr>
        <w:t>Alan Stamper)</w:t>
      </w:r>
    </w:p>
    <w:p w:rsidR="00A03793" w:rsidRPr="00390146" w:rsidRDefault="00390146" w:rsidP="00390146">
      <w:pPr>
        <w:rPr>
          <w:rFonts w:ascii="Arial Narrow" w:eastAsia="Arial Narrow" w:hAnsi="Arial Narrow" w:cs="Arial Narrow"/>
          <w:color w:val="000000"/>
        </w:rPr>
      </w:pPr>
      <w:r w:rsidRPr="00390146">
        <w:rPr>
          <w:rFonts w:ascii="Arial Narrow" w:eastAsia="Arial Narrow" w:hAnsi="Arial Narrow" w:cs="Arial Narrow"/>
          <w:color w:val="000000"/>
        </w:rPr>
        <w:t>-</w:t>
      </w:r>
      <w:r w:rsidR="0036582C">
        <w:rPr>
          <w:rFonts w:ascii="Arial Narrow" w:eastAsia="Arial Narrow" w:hAnsi="Arial Narrow" w:cs="Arial Narrow"/>
          <w:color w:val="000000"/>
        </w:rPr>
        <w:t xml:space="preserve"> Alan is working on the next issue; he is getting articles from some people who attended the GLD Spring Training.</w:t>
      </w:r>
    </w:p>
    <w:p w:rsidR="00D742F6" w:rsidRDefault="00D742F6" w:rsidP="00DD36C0">
      <w:pPr>
        <w:rPr>
          <w:rFonts w:ascii="Arial Narrow" w:eastAsia="Arial Narrow" w:hAnsi="Arial Narrow" w:cs="Arial Narrow"/>
          <w:color w:val="000000"/>
        </w:rPr>
      </w:pPr>
    </w:p>
    <w:p w:rsidR="00716414" w:rsidRDefault="00716414" w:rsidP="00716414">
      <w:pPr>
        <w:rPr>
          <w:rFonts w:ascii="Arial Narrow" w:eastAsia="Arial Narrow" w:hAnsi="Arial Narrow" w:cs="Arial Narrow"/>
          <w:color w:val="000000"/>
        </w:rPr>
      </w:pPr>
      <w:r w:rsidRPr="00836809">
        <w:rPr>
          <w:rFonts w:ascii="Arial Narrow" w:eastAsia="Arial Narrow" w:hAnsi="Arial Narrow" w:cs="Arial Narrow"/>
          <w:b/>
          <w:color w:val="000000"/>
          <w:u w:val="single"/>
        </w:rPr>
        <w:t>Historian</w:t>
      </w:r>
      <w:r>
        <w:rPr>
          <w:rFonts w:ascii="Arial Narrow" w:eastAsia="Arial Narrow" w:hAnsi="Arial Narrow" w:cs="Arial Narrow"/>
          <w:b/>
          <w:color w:val="000000"/>
        </w:rPr>
        <w:t xml:space="preserve">: </w:t>
      </w:r>
      <w:r>
        <w:rPr>
          <w:rFonts w:ascii="Arial Narrow" w:eastAsia="Arial Narrow" w:hAnsi="Arial Narrow" w:cs="Arial Narrow"/>
          <w:color w:val="000000"/>
        </w:rPr>
        <w:t>None</w:t>
      </w:r>
    </w:p>
    <w:p w:rsidR="00845EDB" w:rsidRDefault="00845EDB" w:rsidP="00860A95">
      <w:pPr>
        <w:rPr>
          <w:rFonts w:ascii="Arial Narrow" w:eastAsia="Arial Narrow" w:hAnsi="Arial Narrow" w:cs="Arial Narrow"/>
          <w:color w:val="000000"/>
        </w:rPr>
      </w:pPr>
    </w:p>
    <w:p w:rsidR="00845EDB" w:rsidRDefault="002C735A" w:rsidP="0036582C">
      <w:pPr>
        <w:rPr>
          <w:rFonts w:ascii="Arial Narrow" w:eastAsia="Arial Narrow" w:hAnsi="Arial Narrow" w:cs="Arial Narrow"/>
          <w:color w:val="000000"/>
        </w:rPr>
      </w:pPr>
      <w:r w:rsidRPr="002C735A">
        <w:rPr>
          <w:rFonts w:ascii="Arial Narrow" w:eastAsia="Arial Narrow" w:hAnsi="Arial Narrow" w:cs="Arial Narrow"/>
          <w:b/>
          <w:color w:val="000000"/>
          <w:u w:val="single"/>
        </w:rPr>
        <w:t>New Business</w:t>
      </w:r>
      <w:r>
        <w:rPr>
          <w:rFonts w:ascii="Arial Narrow" w:eastAsia="Arial Narrow" w:hAnsi="Arial Narrow" w:cs="Arial Narrow"/>
          <w:color w:val="000000"/>
        </w:rPr>
        <w:t>: (</w:t>
      </w:r>
      <w:r w:rsidR="0036582C">
        <w:rPr>
          <w:rFonts w:ascii="Arial Narrow" w:eastAsia="Arial Narrow" w:hAnsi="Arial Narrow" w:cs="Arial Narrow"/>
          <w:color w:val="000000"/>
        </w:rPr>
        <w:t>Norm Murdock &amp; Chris Yeager)</w:t>
      </w:r>
    </w:p>
    <w:p w:rsidR="00845EDB" w:rsidRDefault="0036582C" w:rsidP="00860A95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Norm and Chris presented </w:t>
      </w:r>
      <w:r w:rsidR="00A405CA">
        <w:rPr>
          <w:rFonts w:ascii="Arial Narrow" w:eastAsia="Arial Narrow" w:hAnsi="Arial Narrow" w:cs="Arial Narrow"/>
          <w:color w:val="000000"/>
        </w:rPr>
        <w:t xml:space="preserve">information from the LRP (Long Range Planning) committee in regards to an Incentive Program to attract new participants for track day/ time trial events. There was some discussion about </w:t>
      </w:r>
      <w:bookmarkStart w:id="0" w:name="_GoBack"/>
      <w:bookmarkEnd w:id="0"/>
      <w:r w:rsidR="00A405CA">
        <w:rPr>
          <w:rFonts w:ascii="Arial Narrow" w:eastAsia="Arial Narrow" w:hAnsi="Arial Narrow" w:cs="Arial Narrow"/>
          <w:color w:val="000000"/>
        </w:rPr>
        <w:t>what criteria was needed to meet the requirements for the Incentive Program.</w:t>
      </w:r>
    </w:p>
    <w:p w:rsidR="00A405CA" w:rsidRDefault="00A405CA" w:rsidP="00860A95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Norm and Chris will put together a document about this program. </w:t>
      </w:r>
    </w:p>
    <w:p w:rsidR="0036582C" w:rsidRDefault="0036582C" w:rsidP="00860A95">
      <w:pPr>
        <w:rPr>
          <w:rFonts w:ascii="Arial Narrow" w:eastAsia="Arial Narrow" w:hAnsi="Arial Narrow" w:cs="Arial Narrow"/>
          <w:color w:val="000000"/>
        </w:rPr>
      </w:pPr>
    </w:p>
    <w:p w:rsidR="0036582C" w:rsidRPr="00035222" w:rsidRDefault="0036582C" w:rsidP="00860A95">
      <w:pPr>
        <w:rPr>
          <w:rFonts w:ascii="Arial Narrow" w:eastAsia="Arial Narrow" w:hAnsi="Arial Narrow" w:cs="Arial Narrow"/>
          <w:color w:val="000000"/>
        </w:rPr>
      </w:pPr>
    </w:p>
    <w:p w:rsidR="00860A95" w:rsidRPr="009858DB" w:rsidRDefault="00860A95" w:rsidP="00860A95">
      <w:pPr>
        <w:rPr>
          <w:rFonts w:ascii="Arial Narrow" w:eastAsia="Arial Narrow" w:hAnsi="Arial Narrow" w:cs="Arial Narrow"/>
          <w:i/>
          <w:color w:val="000000"/>
        </w:rPr>
      </w:pPr>
      <w:r>
        <w:rPr>
          <w:rFonts w:ascii="Arial Narrow" w:eastAsia="Arial Narrow" w:hAnsi="Arial Narrow" w:cs="Arial Narrow"/>
          <w:b/>
          <w:i/>
          <w:color w:val="000000"/>
        </w:rPr>
        <w:t>Motion to Adjourn</w:t>
      </w:r>
      <w:r>
        <w:rPr>
          <w:rFonts w:ascii="Arial Narrow" w:eastAsia="Arial Narrow" w:hAnsi="Arial Narrow" w:cs="Arial Narrow"/>
          <w:i/>
          <w:color w:val="000000"/>
        </w:rPr>
        <w:t xml:space="preserve">: </w:t>
      </w:r>
      <w:r>
        <w:rPr>
          <w:rFonts w:ascii="Arial Narrow" w:eastAsia="Arial Narrow" w:hAnsi="Arial Narrow" w:cs="Arial Narrow"/>
          <w:i/>
          <w:color w:val="000000"/>
        </w:rPr>
        <w:tab/>
      </w:r>
      <w:r>
        <w:rPr>
          <w:rFonts w:ascii="Arial Narrow" w:eastAsia="Arial Narrow" w:hAnsi="Arial Narrow" w:cs="Arial Narrow"/>
          <w:i/>
          <w:color w:val="000000"/>
        </w:rPr>
        <w:tab/>
      </w:r>
      <w:r>
        <w:rPr>
          <w:rFonts w:ascii="Arial Narrow" w:eastAsia="Arial Narrow" w:hAnsi="Arial Narrow" w:cs="Arial Narrow"/>
          <w:i/>
          <w:color w:val="000000"/>
        </w:rPr>
        <w:tab/>
        <w:t xml:space="preserve">       </w:t>
      </w:r>
      <w:r>
        <w:rPr>
          <w:rFonts w:ascii="Arial Narrow" w:eastAsia="Arial Narrow" w:hAnsi="Arial Narrow" w:cs="Arial Narrow"/>
          <w:i/>
          <w:color w:val="000000"/>
        </w:rPr>
        <w:tab/>
        <w:t xml:space="preserve">                                                   </w:t>
      </w:r>
      <w:r w:rsidR="00035222">
        <w:rPr>
          <w:rFonts w:ascii="Arial Narrow" w:eastAsia="Arial Narrow" w:hAnsi="Arial Narrow" w:cs="Arial Narrow"/>
          <w:b/>
          <w:i/>
          <w:color w:val="000000"/>
        </w:rPr>
        <w:t xml:space="preserve">  Tackett</w:t>
      </w:r>
      <w:r w:rsidR="0036582C">
        <w:rPr>
          <w:rFonts w:ascii="Arial Narrow" w:eastAsia="Arial Narrow" w:hAnsi="Arial Narrow" w:cs="Arial Narrow"/>
          <w:b/>
          <w:i/>
          <w:color w:val="000000"/>
        </w:rPr>
        <w:t xml:space="preserve">/ Murdock  </w:t>
      </w:r>
      <w:r w:rsidR="00474297">
        <w:rPr>
          <w:rFonts w:ascii="Arial Narrow" w:eastAsia="Arial Narrow" w:hAnsi="Arial Narrow" w:cs="Arial Narrow"/>
          <w:b/>
          <w:i/>
          <w:color w:val="000000"/>
        </w:rPr>
        <w:t xml:space="preserve">  </w:t>
      </w:r>
      <w:r w:rsidR="00A03793">
        <w:rPr>
          <w:rFonts w:ascii="Arial Narrow" w:eastAsia="Arial Narrow" w:hAnsi="Arial Narrow" w:cs="Arial Narrow"/>
          <w:b/>
          <w:i/>
          <w:color w:val="000000"/>
        </w:rPr>
        <w:t xml:space="preserve">   </w:t>
      </w:r>
      <w:r w:rsidR="00D742F6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4565D4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CD64F0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035222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7F464E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7F6CA3">
        <w:rPr>
          <w:rFonts w:ascii="Arial Narrow" w:eastAsia="Arial Narrow" w:hAnsi="Arial Narrow" w:cs="Arial Narrow"/>
          <w:b/>
          <w:i/>
          <w:color w:val="000000"/>
        </w:rPr>
        <w:t xml:space="preserve">   </w:t>
      </w:r>
      <w:r w:rsidRPr="00CC0212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5828A9">
        <w:rPr>
          <w:rFonts w:ascii="Arial Narrow" w:eastAsia="Arial Narrow" w:hAnsi="Arial Narrow" w:cs="Arial Narrow"/>
          <w:b/>
          <w:i/>
          <w:color w:val="000000"/>
        </w:rPr>
        <w:t xml:space="preserve">   </w:t>
      </w:r>
      <w:r w:rsidRPr="00CC0212">
        <w:rPr>
          <w:rFonts w:ascii="Arial Narrow" w:eastAsia="Arial Narrow" w:hAnsi="Arial Narrow" w:cs="Arial Narrow"/>
          <w:b/>
          <w:i/>
          <w:color w:val="000000"/>
        </w:rPr>
        <w:t>Approved</w:t>
      </w:r>
      <w:r>
        <w:rPr>
          <w:rFonts w:ascii="Arial Narrow" w:eastAsia="Arial Narrow" w:hAnsi="Arial Narrow" w:cs="Arial Narrow"/>
          <w:i/>
          <w:color w:val="000000"/>
        </w:rPr>
        <w:t xml:space="preserve">                            </w:t>
      </w:r>
    </w:p>
    <w:p w:rsidR="00860A95" w:rsidRDefault="00A14CE0" w:rsidP="00860A95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-meeting adjourned @ </w:t>
      </w:r>
      <w:r w:rsidR="00CD64F0">
        <w:rPr>
          <w:rFonts w:ascii="Arial Narrow" w:eastAsia="Arial Narrow" w:hAnsi="Arial Narrow" w:cs="Arial Narrow"/>
          <w:color w:val="000000"/>
        </w:rPr>
        <w:t>7</w:t>
      </w:r>
      <w:r w:rsidR="009F21BB">
        <w:rPr>
          <w:rFonts w:ascii="Arial Narrow" w:eastAsia="Arial Narrow" w:hAnsi="Arial Narrow" w:cs="Arial Narrow"/>
          <w:color w:val="000000"/>
        </w:rPr>
        <w:t>:</w:t>
      </w:r>
      <w:r w:rsidR="0036582C">
        <w:rPr>
          <w:rFonts w:ascii="Arial Narrow" w:eastAsia="Arial Narrow" w:hAnsi="Arial Narrow" w:cs="Arial Narrow"/>
          <w:color w:val="000000"/>
        </w:rPr>
        <w:t>50</w:t>
      </w:r>
      <w:r w:rsidR="00860A95">
        <w:rPr>
          <w:rFonts w:ascii="Arial Narrow" w:eastAsia="Arial Narrow" w:hAnsi="Arial Narrow" w:cs="Arial Narrow"/>
          <w:color w:val="000000"/>
        </w:rPr>
        <w:t>pm</w:t>
      </w:r>
    </w:p>
    <w:p w:rsidR="002C735A" w:rsidRDefault="002C735A" w:rsidP="00860A95">
      <w:pPr>
        <w:rPr>
          <w:rFonts w:ascii="Arial Narrow" w:eastAsia="Arial Narrow" w:hAnsi="Arial Narrow" w:cs="Arial Narrow"/>
          <w:color w:val="000000"/>
        </w:rPr>
      </w:pPr>
    </w:p>
    <w:p w:rsidR="002C735A" w:rsidRDefault="002C735A" w:rsidP="00860A95">
      <w:pPr>
        <w:rPr>
          <w:rFonts w:ascii="Arial Narrow" w:eastAsia="Arial Narrow" w:hAnsi="Arial Narrow" w:cs="Arial Narrow"/>
          <w:color w:val="000000"/>
        </w:rPr>
      </w:pPr>
    </w:p>
    <w:p w:rsidR="0025137A" w:rsidRPr="00CD64F0" w:rsidRDefault="0025137A" w:rsidP="00C53747">
      <w:pPr>
        <w:shd w:val="clear" w:color="auto" w:fill="FFFFFF"/>
        <w:rPr>
          <w:rFonts w:ascii="Arial Narrow" w:eastAsia="Arial Narrow" w:hAnsi="Arial Narrow" w:cs="Arial Narrow"/>
        </w:rPr>
      </w:pPr>
      <w:r w:rsidRPr="00C131B8">
        <w:rPr>
          <w:rFonts w:ascii="Arial Narrow" w:eastAsia="Arial Narrow" w:hAnsi="Arial Narrow" w:cs="Arial Narrow"/>
          <w:b/>
          <w:bCs/>
          <w:u w:val="single"/>
        </w:rPr>
        <w:t>Next meeting date</w:t>
      </w:r>
      <w:r w:rsidRPr="00302920">
        <w:rPr>
          <w:rFonts w:ascii="Arial Narrow" w:eastAsia="Arial Narrow" w:hAnsi="Arial Narrow" w:cs="Arial Narrow"/>
          <w:b/>
          <w:bCs/>
        </w:rPr>
        <w:t>:</w:t>
      </w:r>
      <w:r w:rsidR="00D821B0">
        <w:rPr>
          <w:rFonts w:ascii="Arial Narrow" w:eastAsia="Arial Narrow" w:hAnsi="Arial Narrow" w:cs="Arial Narrow"/>
        </w:rPr>
        <w:t xml:space="preserve"> </w:t>
      </w:r>
      <w:r w:rsidR="0036582C">
        <w:rPr>
          <w:rFonts w:ascii="Arial Narrow" w:eastAsia="Arial Narrow" w:hAnsi="Arial Narrow" w:cs="Arial Narrow"/>
        </w:rPr>
        <w:t>April 8</w:t>
      </w:r>
      <w:r w:rsidR="00D821B0">
        <w:rPr>
          <w:rFonts w:ascii="Arial Narrow" w:eastAsia="Arial Narrow" w:hAnsi="Arial Narrow" w:cs="Arial Narrow"/>
        </w:rPr>
        <w:t>, 202</w:t>
      </w:r>
      <w:r w:rsidR="007E5184">
        <w:rPr>
          <w:rFonts w:ascii="Arial Narrow" w:eastAsia="Arial Narrow" w:hAnsi="Arial Narrow" w:cs="Arial Narrow"/>
        </w:rPr>
        <w:t>6</w:t>
      </w:r>
      <w:r w:rsidR="00D821B0">
        <w:rPr>
          <w:rFonts w:ascii="Arial Narrow" w:eastAsia="Arial Narrow" w:hAnsi="Arial Narrow" w:cs="Arial Narrow"/>
        </w:rPr>
        <w:t xml:space="preserve"> </w:t>
      </w:r>
      <w:r w:rsidR="00CD64F0">
        <w:rPr>
          <w:rFonts w:ascii="Arial Narrow" w:eastAsia="Arial Narrow" w:hAnsi="Arial Narrow" w:cs="Arial Narrow"/>
        </w:rPr>
        <w:t>at 6:30pm</w:t>
      </w:r>
    </w:p>
    <w:p w:rsidR="00DB6F98" w:rsidRDefault="0025137A" w:rsidP="00474297">
      <w:pPr>
        <w:shd w:val="clear" w:color="auto" w:fill="FFFFFF"/>
        <w:rPr>
          <w:rFonts w:ascii="Arial Narrow" w:eastAsia="Arial Narrow" w:hAnsi="Arial Narrow" w:cs="Arial Narrow"/>
        </w:rPr>
      </w:pPr>
      <w:r w:rsidRPr="00302920">
        <w:rPr>
          <w:rFonts w:ascii="Arial Narrow" w:eastAsia="Arial Narrow" w:hAnsi="Arial Narrow" w:cs="Arial Narrow"/>
          <w:b/>
          <w:bCs/>
        </w:rPr>
        <w:t>Location:</w:t>
      </w:r>
      <w:r>
        <w:rPr>
          <w:rFonts w:ascii="Arial Narrow" w:eastAsia="Arial Narrow" w:hAnsi="Arial Narrow" w:cs="Arial Narrow"/>
        </w:rPr>
        <w:t xml:space="preserve"> Taranto’s</w:t>
      </w:r>
      <w:r w:rsidR="005828A9">
        <w:rPr>
          <w:rFonts w:ascii="Arial Narrow" w:eastAsia="Arial Narrow" w:hAnsi="Arial Narrow" w:cs="Arial Narrow"/>
        </w:rPr>
        <w:t xml:space="preserve"> Pizza (Lewis Center)</w:t>
      </w:r>
    </w:p>
    <w:p w:rsidR="00AF5DEA" w:rsidRDefault="00876C7B" w:rsidP="00474297">
      <w:pPr>
        <w:ind w:left="5040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            </w:t>
      </w:r>
    </w:p>
    <w:p w:rsidR="00AF5DEA" w:rsidRDefault="00AF5DEA" w:rsidP="007E5184">
      <w:pPr>
        <w:rPr>
          <w:rFonts w:ascii="Arial Narrow" w:eastAsia="Arial Narrow" w:hAnsi="Arial Narrow" w:cs="Arial Narrow"/>
        </w:rPr>
      </w:pPr>
    </w:p>
    <w:p w:rsidR="005A172F" w:rsidRDefault="00AF5DEA" w:rsidP="00474297">
      <w:pPr>
        <w:ind w:left="5040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            </w:t>
      </w:r>
      <w:r w:rsidR="00BF682E">
        <w:rPr>
          <w:rFonts w:ascii="Arial Narrow" w:eastAsia="Arial Narrow" w:hAnsi="Arial Narrow" w:cs="Arial Narrow"/>
        </w:rPr>
        <w:t>Respectfully submitted by Tami Tackett, Region Secretary</w:t>
      </w:r>
    </w:p>
    <w:p w:rsidR="007E5184" w:rsidRDefault="007E5184" w:rsidP="00474297">
      <w:pPr>
        <w:ind w:left="5040"/>
        <w:rPr>
          <w:rFonts w:ascii="Arial Narrow" w:eastAsia="Arial Narrow" w:hAnsi="Arial Narrow" w:cs="Arial Narrow"/>
        </w:rPr>
      </w:pPr>
    </w:p>
    <w:p w:rsidR="007E5184" w:rsidRDefault="007E5184" w:rsidP="00474297">
      <w:pPr>
        <w:ind w:left="5040"/>
        <w:rPr>
          <w:rFonts w:ascii="Arial Narrow" w:eastAsia="Arial Narrow" w:hAnsi="Arial Narrow" w:cs="Arial Narrow"/>
        </w:rPr>
      </w:pPr>
    </w:p>
    <w:p w:rsidR="007E5184" w:rsidRDefault="007E5184" w:rsidP="00474297">
      <w:pPr>
        <w:ind w:left="5040"/>
        <w:rPr>
          <w:rFonts w:ascii="Arial Narrow" w:eastAsia="Arial Narrow" w:hAnsi="Arial Narrow" w:cs="Arial Narrow"/>
        </w:rPr>
      </w:pPr>
    </w:p>
    <w:p w:rsidR="007E5184" w:rsidRDefault="007E5184" w:rsidP="00474297">
      <w:pPr>
        <w:ind w:left="5040"/>
        <w:rPr>
          <w:rFonts w:ascii="Arial Narrow" w:eastAsia="Arial Narrow" w:hAnsi="Arial Narrow" w:cs="Arial Narrow"/>
        </w:rPr>
      </w:pPr>
    </w:p>
    <w:p w:rsidR="007E5184" w:rsidRDefault="007E5184" w:rsidP="00474297">
      <w:pPr>
        <w:ind w:left="5040"/>
        <w:rPr>
          <w:rFonts w:ascii="Arial Narrow" w:eastAsia="Arial Narrow" w:hAnsi="Arial Narrow" w:cs="Arial Narrow"/>
        </w:rPr>
      </w:pPr>
    </w:p>
    <w:p w:rsidR="007E5184" w:rsidRDefault="007E5184" w:rsidP="00474297">
      <w:pPr>
        <w:ind w:left="5040"/>
        <w:rPr>
          <w:rFonts w:ascii="Arial Narrow" w:eastAsia="Arial Narrow" w:hAnsi="Arial Narrow" w:cs="Arial Narrow"/>
        </w:rPr>
      </w:pPr>
    </w:p>
    <w:p w:rsidR="00DB6F98" w:rsidRPr="00762EDA" w:rsidRDefault="00DB6F98" w:rsidP="00DB6F98">
      <w:pPr>
        <w:jc w:val="right"/>
        <w:rPr>
          <w:rFonts w:ascii="Arial Narrow" w:eastAsia="Arial Narrow" w:hAnsi="Arial Narrow" w:cs="Arial Narrow"/>
        </w:rPr>
      </w:pPr>
    </w:p>
    <w:sectPr w:rsidR="00DB6F98" w:rsidRPr="00762EDA" w:rsidSect="006B1155">
      <w:headerReference w:type="default" r:id="rId8"/>
      <w:pgSz w:w="12240" w:h="15840" w:code="1"/>
      <w:pgMar w:top="432" w:right="720" w:bottom="432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18BD" w:rsidRDefault="00F618BD" w:rsidP="001378DA">
      <w:r>
        <w:separator/>
      </w:r>
    </w:p>
  </w:endnote>
  <w:endnote w:type="continuationSeparator" w:id="0">
    <w:p w:rsidR="00F618BD" w:rsidRDefault="00F618BD" w:rsidP="00137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18BD" w:rsidRDefault="00F618BD" w:rsidP="001378DA">
      <w:r>
        <w:separator/>
      </w:r>
    </w:p>
  </w:footnote>
  <w:footnote w:type="continuationSeparator" w:id="0">
    <w:p w:rsidR="00F618BD" w:rsidRDefault="00F618BD" w:rsidP="001378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78DA" w:rsidRPr="006B1155" w:rsidRDefault="001378DA" w:rsidP="00B56981">
    <w:pPr>
      <w:pStyle w:val="Header"/>
      <w:jc w:val="center"/>
      <w:rPr>
        <w:b/>
        <w:sz w:val="28"/>
        <w:szCs w:val="28"/>
      </w:rPr>
    </w:pPr>
    <w:r w:rsidRPr="001378DA">
      <w:rPr>
        <w:b/>
        <w:noProof/>
        <w:sz w:val="3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6309360</wp:posOffset>
          </wp:positionH>
          <wp:positionV relativeFrom="margin">
            <wp:posOffset>-700258</wp:posOffset>
          </wp:positionV>
          <wp:extent cx="733158" cy="667512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VR-Logo colo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158" cy="667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56981">
      <w:rPr>
        <w:b/>
        <w:sz w:val="32"/>
      </w:rPr>
      <w:t xml:space="preserve">          </w:t>
    </w:r>
    <w:r w:rsidRPr="006B1155">
      <w:rPr>
        <w:b/>
        <w:sz w:val="28"/>
        <w:szCs w:val="28"/>
      </w:rPr>
      <w:t>Ohio Valley Region SCCA</w:t>
    </w:r>
  </w:p>
  <w:p w:rsidR="001378DA" w:rsidRPr="006B1155" w:rsidRDefault="00B56981" w:rsidP="00B56981">
    <w:pPr>
      <w:pStyle w:val="Header"/>
      <w:jc w:val="center"/>
      <w:rPr>
        <w:b/>
        <w:sz w:val="28"/>
        <w:szCs w:val="28"/>
      </w:rPr>
    </w:pPr>
    <w:r w:rsidRPr="006B1155">
      <w:rPr>
        <w:b/>
        <w:sz w:val="28"/>
        <w:szCs w:val="28"/>
      </w:rPr>
      <w:t xml:space="preserve">          </w:t>
    </w:r>
    <w:r w:rsidR="001378DA" w:rsidRPr="006B1155">
      <w:rPr>
        <w:b/>
        <w:sz w:val="28"/>
        <w:szCs w:val="28"/>
      </w:rPr>
      <w:t>Board of Directors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E4471"/>
    <w:multiLevelType w:val="hybridMultilevel"/>
    <w:tmpl w:val="EB98E88C"/>
    <w:lvl w:ilvl="0" w:tplc="CAFCB3C4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8526D"/>
    <w:multiLevelType w:val="hybridMultilevel"/>
    <w:tmpl w:val="C9880CEC"/>
    <w:lvl w:ilvl="0" w:tplc="8C88A4D4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5560A9"/>
    <w:multiLevelType w:val="hybridMultilevel"/>
    <w:tmpl w:val="BA26FA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E26EFB"/>
    <w:multiLevelType w:val="hybridMultilevel"/>
    <w:tmpl w:val="EBDC153A"/>
    <w:lvl w:ilvl="0" w:tplc="3248827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D786B"/>
    <w:multiLevelType w:val="hybridMultilevel"/>
    <w:tmpl w:val="A7109900"/>
    <w:lvl w:ilvl="0" w:tplc="30A6B0F2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F21E32"/>
    <w:multiLevelType w:val="hybridMultilevel"/>
    <w:tmpl w:val="1FCEAD88"/>
    <w:lvl w:ilvl="0" w:tplc="08C241AE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CB3DA2"/>
    <w:multiLevelType w:val="hybridMultilevel"/>
    <w:tmpl w:val="A2E80A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770BCF"/>
    <w:multiLevelType w:val="hybridMultilevel"/>
    <w:tmpl w:val="D4E02138"/>
    <w:lvl w:ilvl="0" w:tplc="8A487820">
      <w:start w:val="1"/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2E7363"/>
    <w:multiLevelType w:val="hybridMultilevel"/>
    <w:tmpl w:val="C91A8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652A3B"/>
    <w:multiLevelType w:val="hybridMultilevel"/>
    <w:tmpl w:val="08E243E0"/>
    <w:lvl w:ilvl="0" w:tplc="17D47376">
      <w:start w:val="1"/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8E0A52"/>
    <w:multiLevelType w:val="hybridMultilevel"/>
    <w:tmpl w:val="2AB26E00"/>
    <w:lvl w:ilvl="0" w:tplc="59B6371A">
      <w:start w:val="1"/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37237D"/>
    <w:multiLevelType w:val="multilevel"/>
    <w:tmpl w:val="56DA3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C9B7944"/>
    <w:multiLevelType w:val="hybridMultilevel"/>
    <w:tmpl w:val="F2A2E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B2543E"/>
    <w:multiLevelType w:val="hybridMultilevel"/>
    <w:tmpl w:val="A0FA49AA"/>
    <w:lvl w:ilvl="0" w:tplc="549EC798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EB6003"/>
    <w:multiLevelType w:val="hybridMultilevel"/>
    <w:tmpl w:val="973C6B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7D735E"/>
    <w:multiLevelType w:val="hybridMultilevel"/>
    <w:tmpl w:val="463A9A02"/>
    <w:lvl w:ilvl="0" w:tplc="D4066A16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5807AB"/>
    <w:multiLevelType w:val="hybridMultilevel"/>
    <w:tmpl w:val="F320D23C"/>
    <w:lvl w:ilvl="0" w:tplc="A8F0A726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E17E35"/>
    <w:multiLevelType w:val="hybridMultilevel"/>
    <w:tmpl w:val="3E825D02"/>
    <w:lvl w:ilvl="0" w:tplc="4A446698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901934"/>
    <w:multiLevelType w:val="hybridMultilevel"/>
    <w:tmpl w:val="4DDC6766"/>
    <w:lvl w:ilvl="0" w:tplc="C67AF04C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0C26E5"/>
    <w:multiLevelType w:val="hybridMultilevel"/>
    <w:tmpl w:val="F82AE67C"/>
    <w:lvl w:ilvl="0" w:tplc="4E90446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515B4E"/>
    <w:multiLevelType w:val="hybridMultilevel"/>
    <w:tmpl w:val="A484E924"/>
    <w:lvl w:ilvl="0" w:tplc="C0FE6D46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1C2133"/>
    <w:multiLevelType w:val="hybridMultilevel"/>
    <w:tmpl w:val="36C8EF06"/>
    <w:lvl w:ilvl="0" w:tplc="C3623EEC">
      <w:start w:val="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70325E"/>
    <w:multiLevelType w:val="hybridMultilevel"/>
    <w:tmpl w:val="40F0893C"/>
    <w:lvl w:ilvl="0" w:tplc="F3965646">
      <w:start w:val="5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CC7168"/>
    <w:multiLevelType w:val="hybridMultilevel"/>
    <w:tmpl w:val="C47EBE0E"/>
    <w:lvl w:ilvl="0" w:tplc="B8A8B7D4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0920DF"/>
    <w:multiLevelType w:val="hybridMultilevel"/>
    <w:tmpl w:val="7848C4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3"/>
  </w:num>
  <w:num w:numId="4">
    <w:abstractNumId w:val="15"/>
  </w:num>
  <w:num w:numId="5">
    <w:abstractNumId w:val="16"/>
  </w:num>
  <w:num w:numId="6">
    <w:abstractNumId w:val="20"/>
  </w:num>
  <w:num w:numId="7">
    <w:abstractNumId w:val="4"/>
  </w:num>
  <w:num w:numId="8">
    <w:abstractNumId w:val="2"/>
  </w:num>
  <w:num w:numId="9">
    <w:abstractNumId w:val="14"/>
  </w:num>
  <w:num w:numId="10">
    <w:abstractNumId w:val="8"/>
  </w:num>
  <w:num w:numId="11">
    <w:abstractNumId w:val="11"/>
  </w:num>
  <w:num w:numId="12">
    <w:abstractNumId w:val="17"/>
  </w:num>
  <w:num w:numId="13">
    <w:abstractNumId w:val="0"/>
  </w:num>
  <w:num w:numId="14">
    <w:abstractNumId w:val="23"/>
  </w:num>
  <w:num w:numId="15">
    <w:abstractNumId w:val="18"/>
  </w:num>
  <w:num w:numId="16">
    <w:abstractNumId w:val="21"/>
  </w:num>
  <w:num w:numId="17">
    <w:abstractNumId w:val="24"/>
  </w:num>
  <w:num w:numId="18">
    <w:abstractNumId w:val="19"/>
  </w:num>
  <w:num w:numId="19">
    <w:abstractNumId w:val="3"/>
  </w:num>
  <w:num w:numId="20">
    <w:abstractNumId w:val="22"/>
  </w:num>
  <w:num w:numId="21">
    <w:abstractNumId w:val="12"/>
  </w:num>
  <w:num w:numId="22">
    <w:abstractNumId w:val="9"/>
  </w:num>
  <w:num w:numId="23">
    <w:abstractNumId w:val="10"/>
  </w:num>
  <w:num w:numId="24">
    <w:abstractNumId w:val="7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D9F"/>
    <w:rsid w:val="00000280"/>
    <w:rsid w:val="0000228B"/>
    <w:rsid w:val="00005B70"/>
    <w:rsid w:val="00005E39"/>
    <w:rsid w:val="00014676"/>
    <w:rsid w:val="0001796B"/>
    <w:rsid w:val="00017A31"/>
    <w:rsid w:val="00022733"/>
    <w:rsid w:val="00022DEB"/>
    <w:rsid w:val="0002365F"/>
    <w:rsid w:val="000236E4"/>
    <w:rsid w:val="00024025"/>
    <w:rsid w:val="00024BB3"/>
    <w:rsid w:val="00027B94"/>
    <w:rsid w:val="00033F5A"/>
    <w:rsid w:val="00035222"/>
    <w:rsid w:val="0004030C"/>
    <w:rsid w:val="0004404A"/>
    <w:rsid w:val="00050BF1"/>
    <w:rsid w:val="00051420"/>
    <w:rsid w:val="00053F1E"/>
    <w:rsid w:val="00055561"/>
    <w:rsid w:val="00062583"/>
    <w:rsid w:val="0006529E"/>
    <w:rsid w:val="000703A7"/>
    <w:rsid w:val="0007244D"/>
    <w:rsid w:val="00072B34"/>
    <w:rsid w:val="0007403E"/>
    <w:rsid w:val="00080288"/>
    <w:rsid w:val="0008183C"/>
    <w:rsid w:val="00095471"/>
    <w:rsid w:val="00096284"/>
    <w:rsid w:val="00097D83"/>
    <w:rsid w:val="000A7EAC"/>
    <w:rsid w:val="000B0BD2"/>
    <w:rsid w:val="000B1B87"/>
    <w:rsid w:val="000B3417"/>
    <w:rsid w:val="000C68D8"/>
    <w:rsid w:val="000D4D50"/>
    <w:rsid w:val="000D5601"/>
    <w:rsid w:val="000E482B"/>
    <w:rsid w:val="000F3578"/>
    <w:rsid w:val="001140D9"/>
    <w:rsid w:val="00114CC4"/>
    <w:rsid w:val="001230A2"/>
    <w:rsid w:val="00130773"/>
    <w:rsid w:val="001310EB"/>
    <w:rsid w:val="001326E9"/>
    <w:rsid w:val="00132A15"/>
    <w:rsid w:val="00133F0C"/>
    <w:rsid w:val="00134905"/>
    <w:rsid w:val="00134926"/>
    <w:rsid w:val="001378DA"/>
    <w:rsid w:val="00137DDC"/>
    <w:rsid w:val="00144231"/>
    <w:rsid w:val="00155F87"/>
    <w:rsid w:val="00162DD1"/>
    <w:rsid w:val="001644BB"/>
    <w:rsid w:val="00177A5F"/>
    <w:rsid w:val="00180C56"/>
    <w:rsid w:val="0019121B"/>
    <w:rsid w:val="001A281D"/>
    <w:rsid w:val="001A3237"/>
    <w:rsid w:val="001A646B"/>
    <w:rsid w:val="001A6C48"/>
    <w:rsid w:val="001B25FC"/>
    <w:rsid w:val="001B5C8B"/>
    <w:rsid w:val="001B6535"/>
    <w:rsid w:val="001D5E5D"/>
    <w:rsid w:val="001E2A2A"/>
    <w:rsid w:val="001E56C3"/>
    <w:rsid w:val="001F0E3D"/>
    <w:rsid w:val="002062F1"/>
    <w:rsid w:val="00210783"/>
    <w:rsid w:val="002115BF"/>
    <w:rsid w:val="00212C81"/>
    <w:rsid w:val="00215B3D"/>
    <w:rsid w:val="0024768B"/>
    <w:rsid w:val="0025137A"/>
    <w:rsid w:val="00260016"/>
    <w:rsid w:val="0026258A"/>
    <w:rsid w:val="00262A94"/>
    <w:rsid w:val="002708A5"/>
    <w:rsid w:val="00270CF7"/>
    <w:rsid w:val="00275778"/>
    <w:rsid w:val="00293C2A"/>
    <w:rsid w:val="002947E7"/>
    <w:rsid w:val="00295181"/>
    <w:rsid w:val="00295674"/>
    <w:rsid w:val="002970C2"/>
    <w:rsid w:val="002A3A7F"/>
    <w:rsid w:val="002A51EB"/>
    <w:rsid w:val="002A6FFE"/>
    <w:rsid w:val="002A7467"/>
    <w:rsid w:val="002A7E37"/>
    <w:rsid w:val="002C0455"/>
    <w:rsid w:val="002C0721"/>
    <w:rsid w:val="002C735A"/>
    <w:rsid w:val="002D2A37"/>
    <w:rsid w:val="002D2DB9"/>
    <w:rsid w:val="002D677A"/>
    <w:rsid w:val="002E1B30"/>
    <w:rsid w:val="002E3E06"/>
    <w:rsid w:val="002F3419"/>
    <w:rsid w:val="002F35E2"/>
    <w:rsid w:val="00306465"/>
    <w:rsid w:val="00313787"/>
    <w:rsid w:val="003140A4"/>
    <w:rsid w:val="00314402"/>
    <w:rsid w:val="003148A7"/>
    <w:rsid w:val="00326E74"/>
    <w:rsid w:val="0034556D"/>
    <w:rsid w:val="00346422"/>
    <w:rsid w:val="003506E5"/>
    <w:rsid w:val="00352603"/>
    <w:rsid w:val="00353AEA"/>
    <w:rsid w:val="00360492"/>
    <w:rsid w:val="003619B3"/>
    <w:rsid w:val="0036582C"/>
    <w:rsid w:val="00373914"/>
    <w:rsid w:val="00373F2F"/>
    <w:rsid w:val="00374475"/>
    <w:rsid w:val="00376407"/>
    <w:rsid w:val="003779F3"/>
    <w:rsid w:val="00381346"/>
    <w:rsid w:val="00382423"/>
    <w:rsid w:val="00384CFF"/>
    <w:rsid w:val="00386B19"/>
    <w:rsid w:val="00390146"/>
    <w:rsid w:val="00392795"/>
    <w:rsid w:val="00397380"/>
    <w:rsid w:val="003A14F1"/>
    <w:rsid w:val="003A1F43"/>
    <w:rsid w:val="003B104B"/>
    <w:rsid w:val="003B5C2B"/>
    <w:rsid w:val="003C0E48"/>
    <w:rsid w:val="003C4851"/>
    <w:rsid w:val="003C66C6"/>
    <w:rsid w:val="003D5943"/>
    <w:rsid w:val="003E1054"/>
    <w:rsid w:val="003E23B6"/>
    <w:rsid w:val="003E5BED"/>
    <w:rsid w:val="003E6A57"/>
    <w:rsid w:val="003F0FC2"/>
    <w:rsid w:val="003F22FF"/>
    <w:rsid w:val="003F24A1"/>
    <w:rsid w:val="00406923"/>
    <w:rsid w:val="00415E31"/>
    <w:rsid w:val="00417391"/>
    <w:rsid w:val="0042454C"/>
    <w:rsid w:val="00425B3A"/>
    <w:rsid w:val="00427EAC"/>
    <w:rsid w:val="00440617"/>
    <w:rsid w:val="00451C6B"/>
    <w:rsid w:val="004526E7"/>
    <w:rsid w:val="004565D4"/>
    <w:rsid w:val="0045721B"/>
    <w:rsid w:val="004722E6"/>
    <w:rsid w:val="004726DD"/>
    <w:rsid w:val="004736FB"/>
    <w:rsid w:val="00474297"/>
    <w:rsid w:val="00474DA4"/>
    <w:rsid w:val="004751FF"/>
    <w:rsid w:val="00480058"/>
    <w:rsid w:val="00481B32"/>
    <w:rsid w:val="00482DD9"/>
    <w:rsid w:val="00490025"/>
    <w:rsid w:val="00495E05"/>
    <w:rsid w:val="0049664D"/>
    <w:rsid w:val="00496A9E"/>
    <w:rsid w:val="00496BE8"/>
    <w:rsid w:val="004A1E97"/>
    <w:rsid w:val="004A5388"/>
    <w:rsid w:val="004A6B41"/>
    <w:rsid w:val="004A6BAF"/>
    <w:rsid w:val="004B2D45"/>
    <w:rsid w:val="004C0C54"/>
    <w:rsid w:val="004C5265"/>
    <w:rsid w:val="004C5DDE"/>
    <w:rsid w:val="004C6A17"/>
    <w:rsid w:val="004D09D7"/>
    <w:rsid w:val="004D72B1"/>
    <w:rsid w:val="004E0427"/>
    <w:rsid w:val="004E5636"/>
    <w:rsid w:val="004F1F0F"/>
    <w:rsid w:val="004F5379"/>
    <w:rsid w:val="005015AA"/>
    <w:rsid w:val="00503221"/>
    <w:rsid w:val="0050563E"/>
    <w:rsid w:val="00511B9A"/>
    <w:rsid w:val="005204D7"/>
    <w:rsid w:val="005240DE"/>
    <w:rsid w:val="00526793"/>
    <w:rsid w:val="00533687"/>
    <w:rsid w:val="005435AB"/>
    <w:rsid w:val="00553C43"/>
    <w:rsid w:val="00555363"/>
    <w:rsid w:val="0055734E"/>
    <w:rsid w:val="00576912"/>
    <w:rsid w:val="005826E2"/>
    <w:rsid w:val="005828A9"/>
    <w:rsid w:val="00585F50"/>
    <w:rsid w:val="00592C18"/>
    <w:rsid w:val="00593A93"/>
    <w:rsid w:val="005971A2"/>
    <w:rsid w:val="00597658"/>
    <w:rsid w:val="005A172F"/>
    <w:rsid w:val="005A4AD2"/>
    <w:rsid w:val="005A4E5D"/>
    <w:rsid w:val="005A6837"/>
    <w:rsid w:val="005B116F"/>
    <w:rsid w:val="005C16C8"/>
    <w:rsid w:val="005D0B5F"/>
    <w:rsid w:val="005D0EF4"/>
    <w:rsid w:val="005D54D3"/>
    <w:rsid w:val="005E627A"/>
    <w:rsid w:val="005F3C09"/>
    <w:rsid w:val="005F4D25"/>
    <w:rsid w:val="006006E0"/>
    <w:rsid w:val="00610D45"/>
    <w:rsid w:val="00614C07"/>
    <w:rsid w:val="006246E0"/>
    <w:rsid w:val="0062536A"/>
    <w:rsid w:val="006301E5"/>
    <w:rsid w:val="00640FE9"/>
    <w:rsid w:val="00655A7A"/>
    <w:rsid w:val="00656249"/>
    <w:rsid w:val="00660550"/>
    <w:rsid w:val="0066204D"/>
    <w:rsid w:val="006644C4"/>
    <w:rsid w:val="00664E1A"/>
    <w:rsid w:val="00666718"/>
    <w:rsid w:val="00691FDF"/>
    <w:rsid w:val="006A3A35"/>
    <w:rsid w:val="006B053D"/>
    <w:rsid w:val="006B1155"/>
    <w:rsid w:val="006B3C1C"/>
    <w:rsid w:val="006C15F4"/>
    <w:rsid w:val="006C49FD"/>
    <w:rsid w:val="006C6E9B"/>
    <w:rsid w:val="006D3282"/>
    <w:rsid w:val="006D4861"/>
    <w:rsid w:val="006E1887"/>
    <w:rsid w:val="006E52A2"/>
    <w:rsid w:val="006E5B46"/>
    <w:rsid w:val="006F565A"/>
    <w:rsid w:val="006F6550"/>
    <w:rsid w:val="0070143A"/>
    <w:rsid w:val="00702F4C"/>
    <w:rsid w:val="007052DB"/>
    <w:rsid w:val="00707736"/>
    <w:rsid w:val="007135DD"/>
    <w:rsid w:val="00715CB1"/>
    <w:rsid w:val="00716414"/>
    <w:rsid w:val="007327C2"/>
    <w:rsid w:val="00737166"/>
    <w:rsid w:val="007409EF"/>
    <w:rsid w:val="007444C6"/>
    <w:rsid w:val="00745189"/>
    <w:rsid w:val="00745D9F"/>
    <w:rsid w:val="00747DDE"/>
    <w:rsid w:val="00757246"/>
    <w:rsid w:val="0076011F"/>
    <w:rsid w:val="00762EDA"/>
    <w:rsid w:val="00770D56"/>
    <w:rsid w:val="00773C1B"/>
    <w:rsid w:val="00777650"/>
    <w:rsid w:val="007856E3"/>
    <w:rsid w:val="00792A0D"/>
    <w:rsid w:val="007A1632"/>
    <w:rsid w:val="007A4F8C"/>
    <w:rsid w:val="007B6B76"/>
    <w:rsid w:val="007B72D1"/>
    <w:rsid w:val="007B7A15"/>
    <w:rsid w:val="007C2423"/>
    <w:rsid w:val="007C465F"/>
    <w:rsid w:val="007D2788"/>
    <w:rsid w:val="007D59B3"/>
    <w:rsid w:val="007D734E"/>
    <w:rsid w:val="007D7B2A"/>
    <w:rsid w:val="007E4304"/>
    <w:rsid w:val="007E5184"/>
    <w:rsid w:val="007E66C6"/>
    <w:rsid w:val="007E6BED"/>
    <w:rsid w:val="007F07DE"/>
    <w:rsid w:val="007F464E"/>
    <w:rsid w:val="007F4AEE"/>
    <w:rsid w:val="007F6CA3"/>
    <w:rsid w:val="00803A35"/>
    <w:rsid w:val="008153F2"/>
    <w:rsid w:val="00816BDA"/>
    <w:rsid w:val="00823810"/>
    <w:rsid w:val="008266C2"/>
    <w:rsid w:val="00830FF3"/>
    <w:rsid w:val="008316D2"/>
    <w:rsid w:val="00832BE7"/>
    <w:rsid w:val="008343C1"/>
    <w:rsid w:val="008352E2"/>
    <w:rsid w:val="008356AD"/>
    <w:rsid w:val="00836809"/>
    <w:rsid w:val="00845443"/>
    <w:rsid w:val="00845EDB"/>
    <w:rsid w:val="008460A8"/>
    <w:rsid w:val="0084683F"/>
    <w:rsid w:val="0085436B"/>
    <w:rsid w:val="00854DA1"/>
    <w:rsid w:val="00860A95"/>
    <w:rsid w:val="008632D8"/>
    <w:rsid w:val="0086578B"/>
    <w:rsid w:val="008662C8"/>
    <w:rsid w:val="008662F8"/>
    <w:rsid w:val="0087588C"/>
    <w:rsid w:val="00876C7B"/>
    <w:rsid w:val="00880FE1"/>
    <w:rsid w:val="00881A31"/>
    <w:rsid w:val="00894C70"/>
    <w:rsid w:val="008A0E19"/>
    <w:rsid w:val="008A20E1"/>
    <w:rsid w:val="008A7E78"/>
    <w:rsid w:val="008B1ABA"/>
    <w:rsid w:val="008B2B7F"/>
    <w:rsid w:val="008B77F6"/>
    <w:rsid w:val="008C022F"/>
    <w:rsid w:val="008C22FE"/>
    <w:rsid w:val="008D52FB"/>
    <w:rsid w:val="008D5E41"/>
    <w:rsid w:val="008E16DB"/>
    <w:rsid w:val="008E5942"/>
    <w:rsid w:val="008E623D"/>
    <w:rsid w:val="008E6788"/>
    <w:rsid w:val="008E77D3"/>
    <w:rsid w:val="008F1632"/>
    <w:rsid w:val="008F56D3"/>
    <w:rsid w:val="00905FD2"/>
    <w:rsid w:val="00907159"/>
    <w:rsid w:val="00912984"/>
    <w:rsid w:val="0091343C"/>
    <w:rsid w:val="00913A1F"/>
    <w:rsid w:val="009174AA"/>
    <w:rsid w:val="00920B3E"/>
    <w:rsid w:val="0092435D"/>
    <w:rsid w:val="00934A14"/>
    <w:rsid w:val="009429BF"/>
    <w:rsid w:val="009429D4"/>
    <w:rsid w:val="00943ABB"/>
    <w:rsid w:val="00943D1C"/>
    <w:rsid w:val="00944119"/>
    <w:rsid w:val="0095447D"/>
    <w:rsid w:val="0095540F"/>
    <w:rsid w:val="00957806"/>
    <w:rsid w:val="00960554"/>
    <w:rsid w:val="0098342D"/>
    <w:rsid w:val="00983EB3"/>
    <w:rsid w:val="009858DB"/>
    <w:rsid w:val="00986CA8"/>
    <w:rsid w:val="00995168"/>
    <w:rsid w:val="00995BBF"/>
    <w:rsid w:val="009A30C2"/>
    <w:rsid w:val="009A3BEF"/>
    <w:rsid w:val="009B0428"/>
    <w:rsid w:val="009C07D8"/>
    <w:rsid w:val="009C52E0"/>
    <w:rsid w:val="009D7063"/>
    <w:rsid w:val="009E2C83"/>
    <w:rsid w:val="009E3E9D"/>
    <w:rsid w:val="009E4766"/>
    <w:rsid w:val="009E5E22"/>
    <w:rsid w:val="009F00D6"/>
    <w:rsid w:val="009F05BB"/>
    <w:rsid w:val="009F1B5A"/>
    <w:rsid w:val="009F21BB"/>
    <w:rsid w:val="009F6C1A"/>
    <w:rsid w:val="009F7479"/>
    <w:rsid w:val="00A03793"/>
    <w:rsid w:val="00A14CD7"/>
    <w:rsid w:val="00A14CE0"/>
    <w:rsid w:val="00A16E07"/>
    <w:rsid w:val="00A174D3"/>
    <w:rsid w:val="00A2314E"/>
    <w:rsid w:val="00A31254"/>
    <w:rsid w:val="00A31332"/>
    <w:rsid w:val="00A32313"/>
    <w:rsid w:val="00A405CA"/>
    <w:rsid w:val="00A523E1"/>
    <w:rsid w:val="00A559BB"/>
    <w:rsid w:val="00A5639B"/>
    <w:rsid w:val="00A579E6"/>
    <w:rsid w:val="00A57BAE"/>
    <w:rsid w:val="00A62DEB"/>
    <w:rsid w:val="00A656C0"/>
    <w:rsid w:val="00A67B9B"/>
    <w:rsid w:val="00A70012"/>
    <w:rsid w:val="00A72634"/>
    <w:rsid w:val="00A82532"/>
    <w:rsid w:val="00A96879"/>
    <w:rsid w:val="00AA47F9"/>
    <w:rsid w:val="00AA5EFF"/>
    <w:rsid w:val="00AB3877"/>
    <w:rsid w:val="00AB62B8"/>
    <w:rsid w:val="00AC1F2E"/>
    <w:rsid w:val="00AC2057"/>
    <w:rsid w:val="00AC3803"/>
    <w:rsid w:val="00AC5F0F"/>
    <w:rsid w:val="00AC7490"/>
    <w:rsid w:val="00AD1896"/>
    <w:rsid w:val="00AD31D2"/>
    <w:rsid w:val="00AE3CA5"/>
    <w:rsid w:val="00AE64E1"/>
    <w:rsid w:val="00AE678B"/>
    <w:rsid w:val="00AE6EC0"/>
    <w:rsid w:val="00AE7972"/>
    <w:rsid w:val="00AF061A"/>
    <w:rsid w:val="00AF1CFC"/>
    <w:rsid w:val="00AF3FD6"/>
    <w:rsid w:val="00AF5D4B"/>
    <w:rsid w:val="00AF5DEA"/>
    <w:rsid w:val="00B04128"/>
    <w:rsid w:val="00B07327"/>
    <w:rsid w:val="00B07C24"/>
    <w:rsid w:val="00B10AB1"/>
    <w:rsid w:val="00B13980"/>
    <w:rsid w:val="00B21CB7"/>
    <w:rsid w:val="00B42664"/>
    <w:rsid w:val="00B5045F"/>
    <w:rsid w:val="00B51436"/>
    <w:rsid w:val="00B5303E"/>
    <w:rsid w:val="00B5491B"/>
    <w:rsid w:val="00B5658D"/>
    <w:rsid w:val="00B56981"/>
    <w:rsid w:val="00B82B10"/>
    <w:rsid w:val="00B84041"/>
    <w:rsid w:val="00B91908"/>
    <w:rsid w:val="00B9444F"/>
    <w:rsid w:val="00BA4084"/>
    <w:rsid w:val="00BA7506"/>
    <w:rsid w:val="00BA778C"/>
    <w:rsid w:val="00BB15BF"/>
    <w:rsid w:val="00BB64B2"/>
    <w:rsid w:val="00BC0422"/>
    <w:rsid w:val="00BC7CF9"/>
    <w:rsid w:val="00BD0741"/>
    <w:rsid w:val="00BD5E1D"/>
    <w:rsid w:val="00BD7E76"/>
    <w:rsid w:val="00BE3844"/>
    <w:rsid w:val="00BE3BBF"/>
    <w:rsid w:val="00BF53B5"/>
    <w:rsid w:val="00BF55B7"/>
    <w:rsid w:val="00BF682E"/>
    <w:rsid w:val="00C00A5F"/>
    <w:rsid w:val="00C131B8"/>
    <w:rsid w:val="00C133E2"/>
    <w:rsid w:val="00C16151"/>
    <w:rsid w:val="00C220F2"/>
    <w:rsid w:val="00C251E4"/>
    <w:rsid w:val="00C26202"/>
    <w:rsid w:val="00C32C81"/>
    <w:rsid w:val="00C33067"/>
    <w:rsid w:val="00C3529D"/>
    <w:rsid w:val="00C359FB"/>
    <w:rsid w:val="00C415DF"/>
    <w:rsid w:val="00C42AB9"/>
    <w:rsid w:val="00C5115C"/>
    <w:rsid w:val="00C53747"/>
    <w:rsid w:val="00C539B0"/>
    <w:rsid w:val="00C6008C"/>
    <w:rsid w:val="00C6191E"/>
    <w:rsid w:val="00C66339"/>
    <w:rsid w:val="00C75040"/>
    <w:rsid w:val="00C75265"/>
    <w:rsid w:val="00C858BC"/>
    <w:rsid w:val="00C94833"/>
    <w:rsid w:val="00C97889"/>
    <w:rsid w:val="00CA42B6"/>
    <w:rsid w:val="00CA7912"/>
    <w:rsid w:val="00CB1224"/>
    <w:rsid w:val="00CB51BA"/>
    <w:rsid w:val="00CC0212"/>
    <w:rsid w:val="00CC06B3"/>
    <w:rsid w:val="00CC0716"/>
    <w:rsid w:val="00CC5C14"/>
    <w:rsid w:val="00CC759F"/>
    <w:rsid w:val="00CC7B8D"/>
    <w:rsid w:val="00CD64F0"/>
    <w:rsid w:val="00CE3CBE"/>
    <w:rsid w:val="00CE7A32"/>
    <w:rsid w:val="00CF69A5"/>
    <w:rsid w:val="00CF7B59"/>
    <w:rsid w:val="00CF7FD9"/>
    <w:rsid w:val="00D06A1C"/>
    <w:rsid w:val="00D111B2"/>
    <w:rsid w:val="00D158A3"/>
    <w:rsid w:val="00D209E5"/>
    <w:rsid w:val="00D21E85"/>
    <w:rsid w:val="00D23AAB"/>
    <w:rsid w:val="00D313A5"/>
    <w:rsid w:val="00D31B45"/>
    <w:rsid w:val="00D31BF3"/>
    <w:rsid w:val="00D32548"/>
    <w:rsid w:val="00D3592B"/>
    <w:rsid w:val="00D36A7E"/>
    <w:rsid w:val="00D36FFE"/>
    <w:rsid w:val="00D421DE"/>
    <w:rsid w:val="00D46988"/>
    <w:rsid w:val="00D62F66"/>
    <w:rsid w:val="00D7293B"/>
    <w:rsid w:val="00D742F6"/>
    <w:rsid w:val="00D752C3"/>
    <w:rsid w:val="00D81FAC"/>
    <w:rsid w:val="00D821B0"/>
    <w:rsid w:val="00D96422"/>
    <w:rsid w:val="00DA092B"/>
    <w:rsid w:val="00DA0E01"/>
    <w:rsid w:val="00DA2480"/>
    <w:rsid w:val="00DB1C3F"/>
    <w:rsid w:val="00DB6F98"/>
    <w:rsid w:val="00DC5735"/>
    <w:rsid w:val="00DD36C0"/>
    <w:rsid w:val="00DD539F"/>
    <w:rsid w:val="00DD7ABE"/>
    <w:rsid w:val="00DE1BD9"/>
    <w:rsid w:val="00DF2957"/>
    <w:rsid w:val="00E010D6"/>
    <w:rsid w:val="00E01BDE"/>
    <w:rsid w:val="00E0208B"/>
    <w:rsid w:val="00E042AF"/>
    <w:rsid w:val="00E06954"/>
    <w:rsid w:val="00E135CC"/>
    <w:rsid w:val="00E15AA5"/>
    <w:rsid w:val="00E178B7"/>
    <w:rsid w:val="00E209CE"/>
    <w:rsid w:val="00E20C12"/>
    <w:rsid w:val="00E210B1"/>
    <w:rsid w:val="00E26DCB"/>
    <w:rsid w:val="00E3016F"/>
    <w:rsid w:val="00E317E0"/>
    <w:rsid w:val="00E323BD"/>
    <w:rsid w:val="00E33E10"/>
    <w:rsid w:val="00E40B85"/>
    <w:rsid w:val="00E41D31"/>
    <w:rsid w:val="00E41D4A"/>
    <w:rsid w:val="00E632E1"/>
    <w:rsid w:val="00E70362"/>
    <w:rsid w:val="00E72BDB"/>
    <w:rsid w:val="00E80120"/>
    <w:rsid w:val="00E87842"/>
    <w:rsid w:val="00E931E8"/>
    <w:rsid w:val="00E93BDE"/>
    <w:rsid w:val="00EA7608"/>
    <w:rsid w:val="00EA7E9D"/>
    <w:rsid w:val="00EB0E2D"/>
    <w:rsid w:val="00EC10A7"/>
    <w:rsid w:val="00EC2BD3"/>
    <w:rsid w:val="00ED3275"/>
    <w:rsid w:val="00EE0D44"/>
    <w:rsid w:val="00EE379A"/>
    <w:rsid w:val="00EF18AE"/>
    <w:rsid w:val="00EF6380"/>
    <w:rsid w:val="00EF7F84"/>
    <w:rsid w:val="00F008ED"/>
    <w:rsid w:val="00F0323D"/>
    <w:rsid w:val="00F13BCD"/>
    <w:rsid w:val="00F13F18"/>
    <w:rsid w:val="00F17B66"/>
    <w:rsid w:val="00F275D2"/>
    <w:rsid w:val="00F35076"/>
    <w:rsid w:val="00F37569"/>
    <w:rsid w:val="00F37ED6"/>
    <w:rsid w:val="00F40BCE"/>
    <w:rsid w:val="00F418A9"/>
    <w:rsid w:val="00F449BD"/>
    <w:rsid w:val="00F55CD4"/>
    <w:rsid w:val="00F57091"/>
    <w:rsid w:val="00F572E8"/>
    <w:rsid w:val="00F6007C"/>
    <w:rsid w:val="00F618BD"/>
    <w:rsid w:val="00F65002"/>
    <w:rsid w:val="00F730AA"/>
    <w:rsid w:val="00F82077"/>
    <w:rsid w:val="00F83437"/>
    <w:rsid w:val="00F8423A"/>
    <w:rsid w:val="00F927AF"/>
    <w:rsid w:val="00F92AA4"/>
    <w:rsid w:val="00F935D8"/>
    <w:rsid w:val="00F95477"/>
    <w:rsid w:val="00F97E60"/>
    <w:rsid w:val="00FA5DFF"/>
    <w:rsid w:val="00FB37BA"/>
    <w:rsid w:val="00FB3E70"/>
    <w:rsid w:val="00FB48D0"/>
    <w:rsid w:val="00FC12B3"/>
    <w:rsid w:val="00FC2B87"/>
    <w:rsid w:val="00FC4616"/>
    <w:rsid w:val="00FC6F72"/>
    <w:rsid w:val="00FD0680"/>
    <w:rsid w:val="00FD2CF1"/>
    <w:rsid w:val="00FD4B98"/>
    <w:rsid w:val="00FD71A6"/>
    <w:rsid w:val="00FE1265"/>
    <w:rsid w:val="00FE23B4"/>
    <w:rsid w:val="00FE7AC7"/>
    <w:rsid w:val="00FF23E4"/>
    <w:rsid w:val="00FF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2A72EE"/>
  <w15:chartTrackingRefBased/>
  <w15:docId w15:val="{653C34DC-26A3-4E79-B259-BD08235F1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2A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78D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378DA"/>
  </w:style>
  <w:style w:type="paragraph" w:styleId="Footer">
    <w:name w:val="footer"/>
    <w:basedOn w:val="Normal"/>
    <w:link w:val="FooterChar"/>
    <w:uiPriority w:val="99"/>
    <w:unhideWhenUsed/>
    <w:rsid w:val="001378D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378DA"/>
  </w:style>
  <w:style w:type="paragraph" w:styleId="ListParagraph">
    <w:name w:val="List Paragraph"/>
    <w:basedOn w:val="Normal"/>
    <w:uiPriority w:val="34"/>
    <w:qFormat/>
    <w:rsid w:val="0025137A"/>
    <w:pPr>
      <w:ind w:left="720"/>
      <w:contextualSpacing/>
    </w:pPr>
  </w:style>
  <w:style w:type="paragraph" w:customStyle="1" w:styleId="Default">
    <w:name w:val="Default"/>
    <w:rsid w:val="00D209E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E3E0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9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1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8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0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8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7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5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8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4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3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69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0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3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46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86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0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5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mi\Desktop\OVR%20Board%20Meetings\OVR%20Letterhead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397BD9-DC6F-4009-BD41-DCE757A77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OVR Letterhead Template.dotx</Template>
  <TotalTime>212</TotalTime>
  <Pages>3</Pages>
  <Words>870</Words>
  <Characters>4962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 Tackett</dc:creator>
  <cp:keywords/>
  <dc:description/>
  <cp:lastModifiedBy>Tami Tackett</cp:lastModifiedBy>
  <cp:revision>8</cp:revision>
  <dcterms:created xsi:type="dcterms:W3CDTF">2026-04-06T01:23:00Z</dcterms:created>
  <dcterms:modified xsi:type="dcterms:W3CDTF">2026-04-07T02:37:00Z</dcterms:modified>
</cp:coreProperties>
</file>